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C13C" w14:textId="39FB6F83" w:rsidR="00D94AE5" w:rsidRPr="005E6B0B" w:rsidRDefault="00EA5FFC" w:rsidP="005E6B0B">
      <w:pPr>
        <w:pStyle w:val="Ttulo3"/>
        <w:jc w:val="center"/>
        <w:rPr>
          <w:b/>
          <w:sz w:val="32"/>
          <w:lang w:val="pt-PT"/>
        </w:rPr>
      </w:pPr>
      <w:r w:rsidRPr="00EA5FFC">
        <w:rPr>
          <w:b/>
          <w:sz w:val="32"/>
          <w:lang w:val="pt-PT"/>
        </w:rPr>
        <w:t>Ficha de Inscrição</w:t>
      </w:r>
    </w:p>
    <w:p w14:paraId="5746FDD8" w14:textId="77777777" w:rsidR="00D94AE5" w:rsidRPr="00D94AE5" w:rsidRDefault="00D94AE5" w:rsidP="00D94AE5">
      <w:pPr>
        <w:rPr>
          <w:lang w:val="pt-PT"/>
        </w:rPr>
      </w:pPr>
    </w:p>
    <w:p w14:paraId="70EC2A8D" w14:textId="2C252E59" w:rsidR="00E23412" w:rsidRPr="00065137" w:rsidRDefault="00E23412" w:rsidP="00065137">
      <w:pPr>
        <w:ind w:right="-999"/>
        <w:rPr>
          <w:sz w:val="18"/>
          <w:szCs w:val="18"/>
          <w:lang w:val="pt-PT"/>
        </w:rPr>
      </w:pPr>
      <w:r w:rsidRPr="00065137">
        <w:rPr>
          <w:sz w:val="18"/>
          <w:szCs w:val="18"/>
          <w:lang w:val="pt-PT"/>
        </w:rPr>
        <w:t>Preencher os campos disponibilizados para o efeito, imprimir e assinar o respetivo formulário</w:t>
      </w:r>
      <w:r w:rsidR="00065137" w:rsidRPr="00065137">
        <w:rPr>
          <w:sz w:val="18"/>
          <w:szCs w:val="18"/>
          <w:lang w:val="pt-PT"/>
        </w:rPr>
        <w:t xml:space="preserve"> até ao dia </w:t>
      </w:r>
      <w:r w:rsidR="00006F67">
        <w:rPr>
          <w:sz w:val="18"/>
          <w:szCs w:val="18"/>
          <w:lang w:val="pt-PT"/>
        </w:rPr>
        <w:t>30</w:t>
      </w:r>
      <w:r w:rsidR="00690DBE">
        <w:rPr>
          <w:sz w:val="18"/>
          <w:szCs w:val="18"/>
          <w:lang w:val="pt-PT"/>
        </w:rPr>
        <w:t>/11/2024</w:t>
      </w:r>
    </w:p>
    <w:p w14:paraId="0B6C7C06" w14:textId="0F7B4F6C" w:rsidR="008C060B" w:rsidRPr="00065137" w:rsidRDefault="008C060B" w:rsidP="00065137">
      <w:pPr>
        <w:ind w:right="-999"/>
        <w:rPr>
          <w:sz w:val="24"/>
          <w:szCs w:val="24"/>
          <w:lang w:val="pt-PT"/>
        </w:rPr>
      </w:pPr>
    </w:p>
    <w:p w14:paraId="70EC2A8E" w14:textId="77777777" w:rsidR="00EA5FFC" w:rsidRDefault="00EA5FFC" w:rsidP="00EA5FFC">
      <w:pPr>
        <w:rPr>
          <w:lang w:val="pt-PT"/>
        </w:rPr>
      </w:pPr>
    </w:p>
    <w:tbl>
      <w:tblPr>
        <w:tblW w:w="11296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56"/>
        <w:gridCol w:w="153"/>
        <w:gridCol w:w="79"/>
        <w:gridCol w:w="65"/>
        <w:gridCol w:w="73"/>
        <w:gridCol w:w="43"/>
        <w:gridCol w:w="62"/>
        <w:gridCol w:w="72"/>
        <w:gridCol w:w="139"/>
        <w:gridCol w:w="1104"/>
        <w:gridCol w:w="262"/>
        <w:gridCol w:w="154"/>
        <w:gridCol w:w="249"/>
        <w:gridCol w:w="1002"/>
        <w:gridCol w:w="423"/>
        <w:gridCol w:w="34"/>
        <w:gridCol w:w="82"/>
        <w:gridCol w:w="348"/>
        <w:gridCol w:w="518"/>
        <w:gridCol w:w="400"/>
        <w:gridCol w:w="19"/>
        <w:gridCol w:w="42"/>
        <w:gridCol w:w="361"/>
        <w:gridCol w:w="582"/>
        <w:gridCol w:w="503"/>
        <w:gridCol w:w="19"/>
        <w:gridCol w:w="486"/>
        <w:gridCol w:w="18"/>
        <w:gridCol w:w="13"/>
        <w:gridCol w:w="366"/>
        <w:gridCol w:w="231"/>
        <w:gridCol w:w="656"/>
        <w:gridCol w:w="250"/>
        <w:gridCol w:w="160"/>
        <w:gridCol w:w="47"/>
        <w:gridCol w:w="62"/>
        <w:gridCol w:w="163"/>
        <w:gridCol w:w="513"/>
        <w:gridCol w:w="684"/>
        <w:gridCol w:w="47"/>
        <w:gridCol w:w="56"/>
      </w:tblGrid>
      <w:tr w:rsidR="00EA5FFC" w14:paraId="70EC2A90" w14:textId="77777777" w:rsidTr="00177D13">
        <w:trPr>
          <w:gridAfter w:val="1"/>
          <w:wAfter w:w="56" w:type="dxa"/>
          <w:trHeight w:val="288"/>
          <w:jc w:val="center"/>
        </w:trPr>
        <w:tc>
          <w:tcPr>
            <w:tcW w:w="11240" w:type="dxa"/>
            <w:gridSpan w:val="4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A8F" w14:textId="77777777" w:rsidR="00EA5FFC" w:rsidRDefault="00EA5FFC" w:rsidP="00CF1C7C">
            <w:pPr>
              <w:pStyle w:val="Ttulo2"/>
            </w:pPr>
            <w:r>
              <w:t>Informações do Candidato</w:t>
            </w:r>
          </w:p>
        </w:tc>
      </w:tr>
      <w:tr w:rsidR="00006F67" w:rsidRPr="00EF2112" w14:paraId="70EC2A97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8061" w:type="dxa"/>
            <w:gridSpan w:val="2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4" w14:textId="782AA287" w:rsidR="00006F67" w:rsidRDefault="00006F67" w:rsidP="00155ACE">
            <w:pPr>
              <w:rPr>
                <w:lang w:val="pt-PT"/>
              </w:rPr>
            </w:pPr>
            <w:r>
              <w:rPr>
                <w:lang w:val="pt-PT"/>
              </w:rPr>
              <w:t>Nome completo:</w:t>
            </w:r>
            <w:r w:rsidR="0047206A">
              <w:rPr>
                <w:lang w:val="pt-PT"/>
              </w:rPr>
              <w:t xml:space="preserve"> </w:t>
            </w:r>
            <w:r w:rsidR="0047206A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47206A">
              <w:rPr>
                <w:lang w:val="pt-PT"/>
              </w:rPr>
              <w:instrText xml:space="preserve"> FORMTEXT </w:instrText>
            </w:r>
            <w:r w:rsidR="0047206A">
              <w:rPr>
                <w:lang w:val="pt-PT"/>
              </w:rPr>
            </w:r>
            <w:r w:rsidR="0047206A">
              <w:rPr>
                <w:lang w:val="pt-PT"/>
              </w:rPr>
              <w:fldChar w:fldCharType="separate"/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lang w:val="pt-PT"/>
              </w:rPr>
              <w:fldChar w:fldCharType="end"/>
            </w:r>
          </w:p>
        </w:tc>
        <w:tc>
          <w:tcPr>
            <w:tcW w:w="193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5" w14:textId="77777777" w:rsidR="00006F67" w:rsidRDefault="00006F67" w:rsidP="00155ACE">
            <w:pPr>
              <w:rPr>
                <w:lang w:val="pt-PT"/>
              </w:rPr>
            </w:pPr>
            <w:r>
              <w:rPr>
                <w:lang w:val="pt-PT"/>
              </w:rPr>
              <w:t>Data da Inscrição:</w:t>
            </w:r>
          </w:p>
        </w:tc>
        <w:tc>
          <w:tcPr>
            <w:tcW w:w="1244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6" w14:textId="7C6AFC48" w:rsidR="00006F67" w:rsidRDefault="0047206A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</w:p>
        </w:tc>
      </w:tr>
      <w:tr w:rsidR="00655B77" w14:paraId="70EC2A9C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05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8" w14:textId="16AA0EBB" w:rsidR="00EA5FFC" w:rsidRDefault="00EF2112" w:rsidP="006E01D7">
            <w:pPr>
              <w:ind w:right="-281"/>
              <w:rPr>
                <w:lang w:val="pt-PT"/>
              </w:rPr>
            </w:pPr>
            <w:r>
              <w:rPr>
                <w:lang w:val="pt-PT"/>
              </w:rPr>
              <w:t>Morada</w:t>
            </w:r>
            <w:r w:rsidR="00046A61"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  <w:r w:rsidR="0047206A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47206A">
              <w:rPr>
                <w:lang w:val="pt-PT"/>
              </w:rPr>
              <w:instrText xml:space="preserve"> FORMTEXT </w:instrText>
            </w:r>
            <w:r w:rsidR="0047206A">
              <w:rPr>
                <w:lang w:val="pt-PT"/>
              </w:rPr>
            </w:r>
            <w:r w:rsidR="0047206A">
              <w:rPr>
                <w:lang w:val="pt-PT"/>
              </w:rPr>
              <w:fldChar w:fldCharType="separate"/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lang w:val="pt-PT"/>
              </w:rPr>
              <w:fldChar w:fldCharType="end"/>
            </w:r>
          </w:p>
        </w:tc>
        <w:tc>
          <w:tcPr>
            <w:tcW w:w="7008" w:type="dxa"/>
            <w:gridSpan w:val="2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9" w14:textId="77777777" w:rsidR="00EA5FFC" w:rsidRDefault="00EA5FFC" w:rsidP="00B7056A">
            <w:pPr>
              <w:rPr>
                <w:lang w:val="pt-PT"/>
              </w:rPr>
            </w:pPr>
          </w:p>
        </w:tc>
        <w:tc>
          <w:tcPr>
            <w:tcW w:w="193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A" w14:textId="77777777" w:rsidR="00EA5FFC" w:rsidRDefault="00EA5FFC" w:rsidP="00155ACE">
            <w:pPr>
              <w:rPr>
                <w:lang w:val="pt-PT"/>
              </w:rPr>
            </w:pPr>
            <w:r>
              <w:rPr>
                <w:lang w:val="pt-PT"/>
              </w:rPr>
              <w:t>Andar/Lote/N.º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1244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B" w14:textId="77777777" w:rsidR="00EA5FFC" w:rsidRDefault="00EA5FFC" w:rsidP="00155ACE">
            <w:pPr>
              <w:rPr>
                <w:lang w:val="pt-PT"/>
              </w:rPr>
            </w:pPr>
          </w:p>
        </w:tc>
      </w:tr>
      <w:tr w:rsidR="007323B7" w14:paraId="70EC2AA3" w14:textId="77777777" w:rsidTr="0047206A">
        <w:trPr>
          <w:gridAfter w:val="1"/>
          <w:wAfter w:w="56" w:type="dxa"/>
          <w:trHeight w:val="403"/>
          <w:jc w:val="center"/>
        </w:trPr>
        <w:tc>
          <w:tcPr>
            <w:tcW w:w="98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D" w14:textId="0CA5525B" w:rsidR="00EA5FFC" w:rsidRDefault="00EA5FFC" w:rsidP="00A35BB6">
            <w:pPr>
              <w:rPr>
                <w:lang w:val="pt-PT"/>
              </w:rPr>
            </w:pPr>
            <w:r>
              <w:rPr>
                <w:lang w:val="pt-PT"/>
              </w:rPr>
              <w:t>Localidade</w:t>
            </w:r>
            <w:r w:rsidR="00046A61">
              <w:rPr>
                <w:lang w:val="pt-PT"/>
              </w:rPr>
              <w:t>:</w:t>
            </w:r>
            <w:r w:rsidR="00A35BB6">
              <w:rPr>
                <w:lang w:val="pt-PT"/>
              </w:rPr>
              <w:t xml:space="preserve">  </w:t>
            </w:r>
          </w:p>
        </w:tc>
        <w:tc>
          <w:tcPr>
            <w:tcW w:w="3648" w:type="dxa"/>
            <w:gridSpan w:val="1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E" w14:textId="780F422F" w:rsidR="00EA5FFC" w:rsidRDefault="0047206A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</w:p>
        </w:tc>
        <w:tc>
          <w:tcPr>
            <w:tcW w:w="1804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F" w14:textId="3D552FE5" w:rsidR="00EA5FFC" w:rsidRDefault="00EA5FFC" w:rsidP="00155ACE">
            <w:pPr>
              <w:rPr>
                <w:lang w:val="pt-PT"/>
              </w:rPr>
            </w:pPr>
            <w:r>
              <w:rPr>
                <w:lang w:val="pt-PT"/>
              </w:rPr>
              <w:t>Cidade</w:t>
            </w:r>
            <w:r w:rsidR="00046A61"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</w:p>
        </w:tc>
        <w:tc>
          <w:tcPr>
            <w:tcW w:w="162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0" w14:textId="77777777" w:rsidR="00EA5FFC" w:rsidRDefault="00EA5FFC" w:rsidP="00155ACE">
            <w:pPr>
              <w:rPr>
                <w:lang w:val="pt-PT"/>
              </w:rPr>
            </w:pPr>
          </w:p>
        </w:tc>
        <w:tc>
          <w:tcPr>
            <w:tcW w:w="193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A1" w14:textId="77777777" w:rsidR="00EA5FFC" w:rsidRDefault="00EA5FFC" w:rsidP="00155ACE">
            <w:pPr>
              <w:rPr>
                <w:lang w:val="pt-PT"/>
              </w:rPr>
            </w:pPr>
            <w:r>
              <w:rPr>
                <w:lang w:val="pt-PT"/>
              </w:rPr>
              <w:t>Código Postal</w:t>
            </w:r>
            <w:r w:rsidR="00046A61">
              <w:rPr>
                <w:lang w:val="pt-PT"/>
              </w:rPr>
              <w:t>:</w:t>
            </w:r>
          </w:p>
        </w:tc>
        <w:tc>
          <w:tcPr>
            <w:tcW w:w="1244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2" w14:textId="77777777" w:rsidR="00EA5FFC" w:rsidRDefault="00EA5FFC" w:rsidP="00155ACE">
            <w:pPr>
              <w:rPr>
                <w:lang w:val="pt-PT"/>
              </w:rPr>
            </w:pPr>
          </w:p>
        </w:tc>
      </w:tr>
      <w:tr w:rsidR="00813A7C" w14:paraId="70EC2AAF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30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  <w:vAlign w:val="center"/>
          </w:tcPr>
          <w:p w14:paraId="70EC2AA4" w14:textId="77777777" w:rsidR="00813A7C" w:rsidRDefault="00813A7C" w:rsidP="00466CF3">
            <w:pPr>
              <w:rPr>
                <w:lang w:val="pt-PT"/>
              </w:rPr>
            </w:pPr>
            <w:r>
              <w:rPr>
                <w:lang w:val="pt-PT"/>
              </w:rPr>
              <w:t>Documento de Identificação:</w:t>
            </w:r>
          </w:p>
        </w:tc>
        <w:tc>
          <w:tcPr>
            <w:tcW w:w="3333" w:type="dxa"/>
            <w:gridSpan w:val="7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6" w14:textId="77777777" w:rsidR="00813A7C" w:rsidRDefault="000A4C3C" w:rsidP="00466CF3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2"/>
            <w:r w:rsidR="00813A7C">
              <w:rPr>
                <w:lang w:val="pt-PT"/>
              </w:rPr>
              <w:instrText xml:space="preserve"> FORMCHECKBOX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lang w:val="pt-PT"/>
              </w:rPr>
              <w:fldChar w:fldCharType="end"/>
            </w:r>
            <w:bookmarkEnd w:id="0"/>
            <w:r w:rsidR="00813A7C">
              <w:rPr>
                <w:lang w:val="pt-PT"/>
              </w:rPr>
              <w:t>Cartão de Cidadão</w:t>
            </w:r>
          </w:p>
          <w:p w14:paraId="70EC2AA7" w14:textId="77777777" w:rsidR="00813A7C" w:rsidRDefault="000A4C3C" w:rsidP="00466CF3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3"/>
            <w:r w:rsidR="00813A7C">
              <w:rPr>
                <w:lang w:val="pt-PT"/>
              </w:rPr>
              <w:instrText xml:space="preserve"> FORMCHECKBOX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lang w:val="pt-PT"/>
              </w:rPr>
              <w:fldChar w:fldCharType="end"/>
            </w:r>
            <w:bookmarkEnd w:id="1"/>
            <w:r w:rsidR="00813A7C">
              <w:rPr>
                <w:lang w:val="pt-PT"/>
              </w:rPr>
              <w:t>Outro. Qual? _________________</w:t>
            </w:r>
            <w:r w:rsidR="00561660">
              <w:rPr>
                <w:lang w:val="pt-PT"/>
              </w:rPr>
              <w:t>____________</w:t>
            </w:r>
          </w:p>
        </w:tc>
        <w:tc>
          <w:tcPr>
            <w:tcW w:w="1804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A8" w14:textId="7C9BDF0B" w:rsidR="00813A7C" w:rsidRDefault="00813A7C" w:rsidP="00466CF3">
            <w:pPr>
              <w:rPr>
                <w:lang w:val="pt-PT"/>
              </w:rPr>
            </w:pPr>
            <w:r>
              <w:rPr>
                <w:lang w:val="pt-PT"/>
              </w:rPr>
              <w:t xml:space="preserve">Nº </w:t>
            </w:r>
            <w:r w:rsidR="00690DBE">
              <w:rPr>
                <w:lang w:val="pt-PT"/>
              </w:rPr>
              <w:t>CC</w:t>
            </w:r>
            <w:r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  <w:p w14:paraId="70EC2AA9" w14:textId="77777777" w:rsidR="00813A7C" w:rsidRDefault="00813A7C" w:rsidP="00466CF3">
            <w:pPr>
              <w:rPr>
                <w:lang w:val="pt-PT"/>
              </w:rPr>
            </w:pPr>
            <w:r>
              <w:rPr>
                <w:lang w:val="pt-PT"/>
              </w:rPr>
              <w:t>Data Validade: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162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A" w14:textId="77777777" w:rsidR="00813A7C" w:rsidRDefault="00813A7C" w:rsidP="00466CF3">
            <w:pPr>
              <w:rPr>
                <w:lang w:val="pt-PT"/>
              </w:rPr>
            </w:pPr>
          </w:p>
          <w:p w14:paraId="70EC2AAB" w14:textId="77777777" w:rsidR="00813A7C" w:rsidRDefault="00813A7C" w:rsidP="00466CF3">
            <w:pPr>
              <w:rPr>
                <w:lang w:val="pt-PT"/>
              </w:rPr>
            </w:pPr>
          </w:p>
          <w:p w14:paraId="70EC2AAC" w14:textId="77777777" w:rsidR="00813A7C" w:rsidRDefault="00813A7C" w:rsidP="00466CF3">
            <w:pPr>
              <w:rPr>
                <w:lang w:val="pt-PT"/>
              </w:rPr>
            </w:pPr>
          </w:p>
        </w:tc>
        <w:tc>
          <w:tcPr>
            <w:tcW w:w="193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AD" w14:textId="77777777" w:rsidR="00813A7C" w:rsidRDefault="00561660" w:rsidP="006E01D7">
            <w:pPr>
              <w:ind w:left="708" w:hanging="708"/>
              <w:rPr>
                <w:lang w:val="pt-PT"/>
              </w:rPr>
            </w:pPr>
            <w:r>
              <w:rPr>
                <w:lang w:val="pt-PT"/>
              </w:rPr>
              <w:t>Nº Identificação Fiscal</w:t>
            </w:r>
            <w:r w:rsidR="00813A7C"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1244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E" w14:textId="77777777" w:rsidR="00813A7C" w:rsidRDefault="00813A7C" w:rsidP="00466CF3">
            <w:pPr>
              <w:rPr>
                <w:lang w:val="pt-PT"/>
              </w:rPr>
            </w:pPr>
          </w:p>
        </w:tc>
      </w:tr>
      <w:tr w:rsidR="00813A7C" w14:paraId="70EC2AB4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30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0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Telefone (casa):</w:t>
            </w:r>
          </w:p>
        </w:tc>
        <w:tc>
          <w:tcPr>
            <w:tcW w:w="3333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1" w14:textId="77777777" w:rsidR="00813A7C" w:rsidRDefault="00813A7C" w:rsidP="000167F8">
            <w:pPr>
              <w:rPr>
                <w:lang w:val="pt-PT"/>
              </w:rPr>
            </w:pPr>
          </w:p>
        </w:tc>
        <w:tc>
          <w:tcPr>
            <w:tcW w:w="29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2" w14:textId="0D3429D3" w:rsidR="00813A7C" w:rsidRDefault="006810A6" w:rsidP="00155ACE">
            <w:pPr>
              <w:rPr>
                <w:lang w:val="pt-PT"/>
              </w:rPr>
            </w:pPr>
            <w:r>
              <w:rPr>
                <w:lang w:val="pt-PT"/>
              </w:rPr>
              <w:t>E</w:t>
            </w:r>
            <w:r w:rsidR="00690DBE">
              <w:rPr>
                <w:lang w:val="pt-PT"/>
              </w:rPr>
              <w:t>mail</w:t>
            </w:r>
            <w:r w:rsidR="00813A7C"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3696" w:type="dxa"/>
            <w:gridSpan w:val="1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3" w14:textId="77777777" w:rsidR="00813A7C" w:rsidRDefault="00813A7C" w:rsidP="00155ACE">
            <w:pPr>
              <w:rPr>
                <w:lang w:val="pt-PT"/>
              </w:rPr>
            </w:pPr>
          </w:p>
        </w:tc>
      </w:tr>
      <w:tr w:rsidR="007323B7" w14:paraId="70EC2ABB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30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5" w14:textId="709B7FFB" w:rsidR="00813A7C" w:rsidRDefault="00690DBE" w:rsidP="00155ACE">
            <w:pPr>
              <w:rPr>
                <w:lang w:val="pt-PT"/>
              </w:rPr>
            </w:pPr>
            <w:r>
              <w:rPr>
                <w:lang w:val="pt-PT"/>
              </w:rPr>
              <w:t>Telemóvel:</w:t>
            </w:r>
          </w:p>
        </w:tc>
        <w:tc>
          <w:tcPr>
            <w:tcW w:w="3333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6" w14:textId="77777777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401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7" w14:textId="1ED65CF0" w:rsidR="00813A7C" w:rsidRDefault="00690DBE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Idade: </w:t>
            </w:r>
            <w:r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</w:p>
        </w:tc>
        <w:tc>
          <w:tcPr>
            <w:tcW w:w="2024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8" w14:textId="77777777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71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9" w14:textId="4A8A457B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469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A" w14:textId="77777777" w:rsidR="00813A7C" w:rsidRDefault="00813A7C" w:rsidP="00155ACE">
            <w:pPr>
              <w:rPr>
                <w:lang w:val="pt-PT"/>
              </w:rPr>
            </w:pPr>
          </w:p>
        </w:tc>
      </w:tr>
      <w:tr w:rsidR="00813A7C" w14:paraId="70EC2AC2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30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C" w14:textId="77777777" w:rsidR="00813A7C" w:rsidRDefault="00813A7C" w:rsidP="006E01D7">
            <w:pPr>
              <w:ind w:right="-231"/>
              <w:rPr>
                <w:lang w:val="pt-PT"/>
              </w:rPr>
            </w:pPr>
            <w:r>
              <w:rPr>
                <w:lang w:val="pt-PT"/>
              </w:rPr>
              <w:t>Naturalidade: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3333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D" w14:textId="77777777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38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E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Nacionalidade: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204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F" w14:textId="77777777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663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C0" w14:textId="6968FB5F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516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C1" w14:textId="77777777" w:rsidR="00813A7C" w:rsidRDefault="00813A7C" w:rsidP="00155ACE">
            <w:pPr>
              <w:rPr>
                <w:lang w:val="pt-PT"/>
              </w:rPr>
            </w:pPr>
          </w:p>
        </w:tc>
      </w:tr>
      <w:tr w:rsidR="00813A7C" w14:paraId="70EC2AC9" w14:textId="77777777" w:rsidTr="00EA168B">
        <w:trPr>
          <w:trHeight w:val="403"/>
          <w:jc w:val="center"/>
        </w:trPr>
        <w:tc>
          <w:tcPr>
            <w:tcW w:w="254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C3" w14:textId="77777777" w:rsidR="00813A7C" w:rsidRDefault="00813A7C" w:rsidP="00EA5FFC">
            <w:pPr>
              <w:rPr>
                <w:lang w:val="pt-PT"/>
              </w:rPr>
            </w:pPr>
            <w:r>
              <w:rPr>
                <w:lang w:val="pt-PT"/>
              </w:rPr>
              <w:t>É cidadão/ã português(a)?</w:t>
            </w:r>
          </w:p>
        </w:tc>
        <w:tc>
          <w:tcPr>
            <w:tcW w:w="2554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4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 xml:space="preserve">SIM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34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5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 xml:space="preserve">NÃO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3331" w:type="dxa"/>
            <w:gridSpan w:val="1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6" w14:textId="77777777" w:rsidR="00813A7C" w:rsidRDefault="00813A7C" w:rsidP="00EA5FFC">
            <w:pPr>
              <w:rPr>
                <w:lang w:val="pt-PT"/>
              </w:rPr>
            </w:pPr>
            <w:r>
              <w:rPr>
                <w:lang w:val="pt-PT"/>
              </w:rPr>
              <w:t>Se não, tem título de residência?</w:t>
            </w:r>
          </w:p>
        </w:tc>
        <w:tc>
          <w:tcPr>
            <w:tcW w:w="738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C7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SIM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787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C8" w14:textId="7B7C15EC" w:rsidR="00813A7C" w:rsidRDefault="00E7414D" w:rsidP="00155ACE">
            <w:pPr>
              <w:rPr>
                <w:lang w:val="pt-PT"/>
              </w:rPr>
            </w:pPr>
            <w:r>
              <w:rPr>
                <w:lang w:val="pt-PT"/>
              </w:rPr>
              <w:t>N</w:t>
            </w:r>
            <w:r w:rsidR="00813A7C">
              <w:rPr>
                <w:lang w:val="pt-PT"/>
              </w:rPr>
              <w:t xml:space="preserve">ÃO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3A7C"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</w:tr>
      <w:tr w:rsidR="00813A7C" w:rsidRPr="00F36BEC" w14:paraId="70EC2ACF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254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CA" w14:textId="4F75DD01" w:rsidR="00813A7C" w:rsidRDefault="00813A7C" w:rsidP="00EA5FFC">
            <w:pPr>
              <w:rPr>
                <w:lang w:val="pt-PT"/>
              </w:rPr>
            </w:pPr>
            <w:r>
              <w:rPr>
                <w:lang w:val="pt-PT"/>
              </w:rPr>
              <w:t xml:space="preserve">Já </w:t>
            </w:r>
            <w:r w:rsidR="00690DBE">
              <w:rPr>
                <w:lang w:val="pt-PT"/>
              </w:rPr>
              <w:t>p</w:t>
            </w:r>
            <w:r>
              <w:rPr>
                <w:lang w:val="pt-PT"/>
              </w:rPr>
              <w:t>articipou numa ação de mobilidade financiada pelo Programa de Aprendizagem ao Longo da Vida?</w:t>
            </w:r>
          </w:p>
        </w:tc>
        <w:tc>
          <w:tcPr>
            <w:tcW w:w="2554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B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SIM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34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C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 xml:space="preserve">NÃO </w:t>
            </w:r>
            <w:r>
              <w:rPr>
                <w:rStyle w:val="CarCaixadeVerificao"/>
                <w:rFonts w:cs="Times New Roman"/>
              </w:rPr>
              <w:t>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08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CD" w14:textId="77777777" w:rsidR="00813A7C" w:rsidRDefault="00813A7C" w:rsidP="00046A61">
            <w:pPr>
              <w:rPr>
                <w:lang w:val="pt-PT"/>
              </w:rPr>
            </w:pPr>
            <w:r>
              <w:rPr>
                <w:lang w:val="pt-PT"/>
              </w:rPr>
              <w:t>Se sim, descreva qual ação participou:</w:t>
            </w:r>
          </w:p>
        </w:tc>
        <w:tc>
          <w:tcPr>
            <w:tcW w:w="3715" w:type="dxa"/>
            <w:gridSpan w:val="15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CE" w14:textId="77777777" w:rsidR="00813A7C" w:rsidRDefault="000A4C3C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2" w:name="Texto6"/>
            <w:r w:rsidR="00813A7C"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  <w:bookmarkEnd w:id="2"/>
          </w:p>
        </w:tc>
      </w:tr>
      <w:tr w:rsidR="00813A7C" w:rsidRPr="00F36BEC" w14:paraId="70EC2AD5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254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D0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É uma pessoa com </w:t>
            </w:r>
            <w:r w:rsidRPr="00690DBE">
              <w:rPr>
                <w:b/>
                <w:bCs/>
                <w:lang w:val="pt-PT"/>
              </w:rPr>
              <w:t>necessidades especiais</w:t>
            </w:r>
            <w:r>
              <w:rPr>
                <w:lang w:val="pt-PT"/>
              </w:rPr>
              <w:t>?</w:t>
            </w:r>
          </w:p>
        </w:tc>
        <w:tc>
          <w:tcPr>
            <w:tcW w:w="2554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D1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SIM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34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D2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NÃO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08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D3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Se sim, forneça mais informações:</w:t>
            </w:r>
          </w:p>
        </w:tc>
        <w:tc>
          <w:tcPr>
            <w:tcW w:w="3715" w:type="dxa"/>
            <w:gridSpan w:val="15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D4" w14:textId="77777777" w:rsidR="00813A7C" w:rsidRDefault="000A4C3C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3" w:name="Texto8"/>
            <w:r w:rsidR="00813A7C"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  <w:bookmarkEnd w:id="3"/>
          </w:p>
        </w:tc>
      </w:tr>
      <w:tr w:rsidR="00813A7C" w:rsidRPr="00F36BEC" w14:paraId="70EC2ADB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254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D6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Sofre de algum </w:t>
            </w:r>
            <w:r w:rsidRPr="00690DBE">
              <w:rPr>
                <w:b/>
                <w:bCs/>
                <w:lang w:val="pt-PT"/>
              </w:rPr>
              <w:t>problema de saúde</w:t>
            </w:r>
            <w:r>
              <w:rPr>
                <w:lang w:val="pt-PT"/>
              </w:rPr>
              <w:t xml:space="preserve"> que mereça cuidados especiais?</w:t>
            </w:r>
          </w:p>
        </w:tc>
        <w:tc>
          <w:tcPr>
            <w:tcW w:w="2554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D7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SIM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34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D8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NÃO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08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D9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Se sim, forneça mais informações</w:t>
            </w:r>
          </w:p>
        </w:tc>
        <w:tc>
          <w:tcPr>
            <w:tcW w:w="3715" w:type="dxa"/>
            <w:gridSpan w:val="15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DA" w14:textId="77777777" w:rsidR="00813A7C" w:rsidRDefault="000A4C3C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4" w:name="Texto9"/>
            <w:r w:rsidR="00813A7C"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  <w:bookmarkEnd w:id="4"/>
          </w:p>
        </w:tc>
      </w:tr>
      <w:tr w:rsidR="00813A7C" w14:paraId="70EC2ADF" w14:textId="77777777" w:rsidTr="00177D13">
        <w:trPr>
          <w:gridAfter w:val="1"/>
          <w:wAfter w:w="56" w:type="dxa"/>
          <w:trHeight w:val="288"/>
          <w:jc w:val="center"/>
        </w:trPr>
        <w:tc>
          <w:tcPr>
            <w:tcW w:w="11240" w:type="dxa"/>
            <w:gridSpan w:val="4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ADE" w14:textId="775CD622" w:rsidR="00813A7C" w:rsidRPr="00CF1C7C" w:rsidRDefault="00852525" w:rsidP="00CF1C7C">
            <w:pPr>
              <w:pStyle w:val="Ttulo2"/>
            </w:pPr>
            <w:r w:rsidRPr="00CF1C7C">
              <w:t>H</w:t>
            </w:r>
            <w:r w:rsidR="00813A7C" w:rsidRPr="00CF1C7C">
              <w:t>abilitações Escolares</w:t>
            </w:r>
          </w:p>
        </w:tc>
      </w:tr>
      <w:tr w:rsidR="00813A7C" w:rsidRPr="0047206A" w14:paraId="70EC2AE2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5618" w:type="dxa"/>
            <w:gridSpan w:val="1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E0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Habilitações escolares (que possui no momento da inscrição):</w:t>
            </w:r>
          </w:p>
        </w:tc>
        <w:tc>
          <w:tcPr>
            <w:tcW w:w="5622" w:type="dxa"/>
            <w:gridSpan w:val="21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E1" w14:textId="77777777" w:rsidR="00813A7C" w:rsidRDefault="00813A7C" w:rsidP="00B7056A">
            <w:pPr>
              <w:rPr>
                <w:lang w:val="pt-PT"/>
              </w:rPr>
            </w:pPr>
          </w:p>
        </w:tc>
      </w:tr>
      <w:tr w:rsidR="00561660" w:rsidRPr="000167F8" w14:paraId="70EC2AE8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12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E3" w14:textId="77777777" w:rsidR="00561660" w:rsidRDefault="00561660" w:rsidP="00155ACE">
            <w:pPr>
              <w:rPr>
                <w:lang w:val="pt-PT"/>
              </w:rPr>
            </w:pPr>
            <w:r>
              <w:rPr>
                <w:lang w:val="pt-PT"/>
              </w:rPr>
              <w:t>Concluiu?</w:t>
            </w:r>
          </w:p>
        </w:tc>
        <w:tc>
          <w:tcPr>
            <w:tcW w:w="142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E4" w14:textId="77777777" w:rsidR="00561660" w:rsidRDefault="00561660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SIM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  <w:r w:rsidR="006E01D7">
              <w:rPr>
                <w:rStyle w:val="CarCaixadeVerificao"/>
                <w:rFonts w:cs="Times New Roman"/>
              </w:rPr>
              <w:t xml:space="preserve">     </w:t>
            </w:r>
            <w:r w:rsidR="006E01D7" w:rsidRPr="006E01D7">
              <w:rPr>
                <w:rStyle w:val="CarCaixadeVerificao"/>
                <w:rFonts w:cs="Times New Roman"/>
                <w:color w:val="auto"/>
              </w:rPr>
              <w:t>NÃO</w:t>
            </w:r>
          </w:p>
        </w:tc>
        <w:tc>
          <w:tcPr>
            <w:tcW w:w="416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E5" w14:textId="77777777" w:rsidR="00561660" w:rsidRDefault="000A4C3C" w:rsidP="0092085F">
            <w:pPr>
              <w:rPr>
                <w:lang w:val="pt-PT"/>
              </w:rPr>
            </w:pP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1660"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  <w:r w:rsidR="00561660">
              <w:rPr>
                <w:lang w:val="pt-PT"/>
              </w:rPr>
              <w:t> </w:t>
            </w:r>
          </w:p>
        </w:tc>
        <w:tc>
          <w:tcPr>
            <w:tcW w:w="3117" w:type="dxa"/>
            <w:gridSpan w:val="10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E6" w14:textId="77777777" w:rsidR="00561660" w:rsidRDefault="006E01D7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       </w:t>
            </w:r>
            <w:r w:rsidR="00561660">
              <w:rPr>
                <w:lang w:val="pt-PT"/>
              </w:rPr>
              <w:t>Ano de Conclusão:</w:t>
            </w:r>
            <w:r w:rsidR="000A4C3C">
              <w:rPr>
                <w:lang w:val="pt-PT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5" w:name="Texto62"/>
            <w:r w:rsidR="00561660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561660">
              <w:rPr>
                <w:noProof/>
                <w:lang w:val="pt-PT"/>
              </w:rPr>
              <w:t> </w:t>
            </w:r>
            <w:r w:rsidR="00561660">
              <w:rPr>
                <w:noProof/>
                <w:lang w:val="pt-PT"/>
              </w:rPr>
              <w:t> </w:t>
            </w:r>
            <w:r w:rsidR="00561660">
              <w:rPr>
                <w:noProof/>
                <w:lang w:val="pt-PT"/>
              </w:rPr>
              <w:t> </w:t>
            </w:r>
            <w:r w:rsidR="00561660">
              <w:rPr>
                <w:noProof/>
                <w:lang w:val="pt-PT"/>
              </w:rPr>
              <w:t> </w:t>
            </w:r>
            <w:r w:rsidR="00561660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  <w:bookmarkEnd w:id="5"/>
          </w:p>
        </w:tc>
        <w:tc>
          <w:tcPr>
            <w:tcW w:w="5161" w:type="dxa"/>
            <w:gridSpan w:val="1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E7" w14:textId="77777777" w:rsidR="00561660" w:rsidRDefault="00561660" w:rsidP="000167F8">
            <w:pPr>
              <w:rPr>
                <w:lang w:val="pt-PT"/>
              </w:rPr>
            </w:pPr>
            <w:r>
              <w:rPr>
                <w:lang w:val="pt-PT"/>
              </w:rPr>
              <w:t xml:space="preserve">Curso: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</w:tr>
      <w:tr w:rsidR="000167F8" w:rsidRPr="0047206A" w14:paraId="70EC2B32" w14:textId="77777777" w:rsidTr="00177D13">
        <w:trPr>
          <w:gridAfter w:val="1"/>
          <w:wAfter w:w="56" w:type="dxa"/>
          <w:trHeight w:val="288"/>
          <w:jc w:val="center"/>
        </w:trPr>
        <w:tc>
          <w:tcPr>
            <w:tcW w:w="11240" w:type="dxa"/>
            <w:gridSpan w:val="4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B31" w14:textId="77777777" w:rsidR="000167F8" w:rsidRDefault="000167F8" w:rsidP="00CF1C7C">
            <w:pPr>
              <w:pStyle w:val="Ttulo2"/>
            </w:pPr>
            <w:r>
              <w:t xml:space="preserve">Motivação para a participação na mobilidade </w:t>
            </w:r>
            <w:proofErr w:type="gramStart"/>
            <w:r>
              <w:t>Europeia</w:t>
            </w:r>
            <w:proofErr w:type="gramEnd"/>
          </w:p>
        </w:tc>
      </w:tr>
      <w:tr w:rsidR="000167F8" w:rsidRPr="0047206A" w14:paraId="70EC2B4D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8658" w:type="dxa"/>
            <w:gridSpan w:val="31"/>
            <w:tcBorders>
              <w:top w:val="single" w:sz="4" w:space="0" w:color="auto"/>
              <w:left w:val="single" w:sz="4" w:space="0" w:color="C0C0C0"/>
              <w:bottom w:val="single" w:sz="4" w:space="0" w:color="auto"/>
            </w:tcBorders>
            <w:vAlign w:val="center"/>
          </w:tcPr>
          <w:p w14:paraId="57B1BE76" w14:textId="658ED6B5" w:rsidR="000167F8" w:rsidRDefault="000167F8" w:rsidP="00BC038A">
            <w:pPr>
              <w:rPr>
                <w:lang w:val="pt-PT"/>
              </w:rPr>
            </w:pPr>
            <w:r w:rsidRPr="00BC038A">
              <w:rPr>
                <w:lang w:val="pt-PT"/>
              </w:rPr>
              <w:t xml:space="preserve">Motivos e expectativas para a </w:t>
            </w:r>
            <w:r w:rsidR="004B26A2">
              <w:rPr>
                <w:lang w:val="pt-PT"/>
              </w:rPr>
              <w:t xml:space="preserve">formação </w:t>
            </w:r>
            <w:r w:rsidRPr="00BC038A">
              <w:rPr>
                <w:lang w:val="pt-PT"/>
              </w:rPr>
              <w:t>(motivações pessoais, profissionais, etc.)</w:t>
            </w:r>
          </w:p>
          <w:p w14:paraId="70EC2B4B" w14:textId="1DAF5608" w:rsidR="00E84D52" w:rsidRPr="00A964A1" w:rsidRDefault="004B26A2" w:rsidP="00BC038A">
            <w:pPr>
              <w:rPr>
                <w:lang w:val="pt-PT"/>
              </w:rPr>
            </w:pPr>
            <w:r>
              <w:rPr>
                <w:lang w:val="pt-PT"/>
              </w:rPr>
              <w:t>Justificar a formação com o enriquecimento profissional</w:t>
            </w:r>
          </w:p>
        </w:tc>
        <w:tc>
          <w:tcPr>
            <w:tcW w:w="258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vAlign w:val="center"/>
          </w:tcPr>
          <w:p w14:paraId="70EC2B4C" w14:textId="77777777" w:rsidR="000167F8" w:rsidRPr="00A964A1" w:rsidRDefault="000167F8" w:rsidP="00BC038A">
            <w:pPr>
              <w:rPr>
                <w:lang w:val="pt-PT"/>
              </w:rPr>
            </w:pPr>
          </w:p>
        </w:tc>
      </w:tr>
      <w:tr w:rsidR="000167F8" w:rsidRPr="0047206A" w14:paraId="70EC2B4F" w14:textId="77777777" w:rsidTr="00177D13">
        <w:trPr>
          <w:gridAfter w:val="1"/>
          <w:wAfter w:w="56" w:type="dxa"/>
          <w:trHeight w:val="403"/>
          <w:jc w:val="center"/>
        </w:trPr>
        <w:tc>
          <w:tcPr>
            <w:tcW w:w="11240" w:type="dxa"/>
            <w:gridSpan w:val="40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C0C0C0"/>
            </w:tcBorders>
            <w:vAlign w:val="center"/>
          </w:tcPr>
          <w:p w14:paraId="4DD2C26F" w14:textId="77777777" w:rsidR="000167F8" w:rsidRDefault="000167F8" w:rsidP="003F2FF9">
            <w:pPr>
              <w:rPr>
                <w:lang w:val="pt-PT"/>
              </w:rPr>
            </w:pPr>
          </w:p>
          <w:p w14:paraId="47D9CFF0" w14:textId="77777777" w:rsidR="00CD0761" w:rsidRDefault="00CD0761" w:rsidP="003F2FF9">
            <w:pPr>
              <w:rPr>
                <w:lang w:val="pt-PT"/>
              </w:rPr>
            </w:pPr>
          </w:p>
          <w:p w14:paraId="62D47BA7" w14:textId="77777777" w:rsidR="00CD0761" w:rsidRDefault="00CD0761" w:rsidP="003F2FF9">
            <w:pPr>
              <w:rPr>
                <w:lang w:val="pt-PT"/>
              </w:rPr>
            </w:pPr>
          </w:p>
          <w:p w14:paraId="588BE8EF" w14:textId="77777777" w:rsidR="00CD0761" w:rsidRDefault="00CD0761" w:rsidP="003F2FF9">
            <w:pPr>
              <w:rPr>
                <w:lang w:val="pt-PT"/>
              </w:rPr>
            </w:pPr>
          </w:p>
          <w:p w14:paraId="2B019277" w14:textId="77777777" w:rsidR="005E6B0B" w:rsidRDefault="005E6B0B" w:rsidP="003F2FF9">
            <w:pPr>
              <w:rPr>
                <w:lang w:val="pt-PT"/>
              </w:rPr>
            </w:pPr>
          </w:p>
          <w:p w14:paraId="195BD793" w14:textId="77777777" w:rsidR="004E5651" w:rsidRDefault="004E5651" w:rsidP="003F2FF9">
            <w:pPr>
              <w:rPr>
                <w:lang w:val="pt-PT"/>
              </w:rPr>
            </w:pPr>
          </w:p>
          <w:p w14:paraId="3D44D5A9" w14:textId="77777777" w:rsidR="004E5651" w:rsidRDefault="004E5651" w:rsidP="003F2FF9">
            <w:pPr>
              <w:rPr>
                <w:lang w:val="pt-PT"/>
              </w:rPr>
            </w:pPr>
          </w:p>
          <w:p w14:paraId="7BDCCF39" w14:textId="77777777" w:rsidR="004E5651" w:rsidRDefault="004E5651" w:rsidP="003F2FF9">
            <w:pPr>
              <w:rPr>
                <w:lang w:val="pt-PT"/>
              </w:rPr>
            </w:pPr>
          </w:p>
          <w:p w14:paraId="57E1C5B9" w14:textId="77777777" w:rsidR="004E5651" w:rsidRDefault="004E5651" w:rsidP="003F2FF9">
            <w:pPr>
              <w:rPr>
                <w:lang w:val="pt-PT"/>
              </w:rPr>
            </w:pPr>
          </w:p>
          <w:p w14:paraId="596C304D" w14:textId="77777777" w:rsidR="005E6B0B" w:rsidRDefault="005E6B0B" w:rsidP="003F2FF9">
            <w:pPr>
              <w:rPr>
                <w:lang w:val="pt-PT"/>
              </w:rPr>
            </w:pPr>
          </w:p>
          <w:p w14:paraId="7B6B7292" w14:textId="77777777" w:rsidR="005E6B0B" w:rsidRDefault="005E6B0B" w:rsidP="003F2FF9">
            <w:pPr>
              <w:rPr>
                <w:lang w:val="pt-PT"/>
              </w:rPr>
            </w:pPr>
          </w:p>
          <w:p w14:paraId="6B2D2C99" w14:textId="77777777" w:rsidR="005E6B0B" w:rsidRDefault="005E6B0B" w:rsidP="003F2FF9">
            <w:pPr>
              <w:rPr>
                <w:lang w:val="pt-PT"/>
              </w:rPr>
            </w:pPr>
          </w:p>
          <w:p w14:paraId="40929B02" w14:textId="77777777" w:rsidR="00E7414D" w:rsidRDefault="00E7414D" w:rsidP="003F2FF9">
            <w:pPr>
              <w:rPr>
                <w:lang w:val="pt-PT"/>
              </w:rPr>
            </w:pPr>
          </w:p>
          <w:p w14:paraId="1F1CBF51" w14:textId="77777777" w:rsidR="00CD0761" w:rsidRDefault="00CD0761" w:rsidP="003F2FF9">
            <w:pPr>
              <w:rPr>
                <w:lang w:val="pt-PT"/>
              </w:rPr>
            </w:pPr>
          </w:p>
          <w:p w14:paraId="14E2413F" w14:textId="77777777" w:rsidR="00177D13" w:rsidRDefault="00177D13" w:rsidP="003F2FF9">
            <w:pPr>
              <w:rPr>
                <w:lang w:val="pt-PT"/>
              </w:rPr>
            </w:pPr>
          </w:p>
          <w:p w14:paraId="70EC2B4E" w14:textId="0A73FF7B" w:rsidR="00CD0761" w:rsidRPr="00A964A1" w:rsidRDefault="00CD0761" w:rsidP="003F2FF9">
            <w:pPr>
              <w:rPr>
                <w:lang w:val="pt-PT"/>
              </w:rPr>
            </w:pPr>
          </w:p>
        </w:tc>
      </w:tr>
      <w:tr w:rsidR="00177D13" w14:paraId="45A6DBC6" w14:textId="77777777" w:rsidTr="00EA168B">
        <w:trPr>
          <w:gridAfter w:val="1"/>
          <w:wAfter w:w="56" w:type="dxa"/>
          <w:trHeight w:val="288"/>
          <w:jc w:val="center"/>
        </w:trPr>
        <w:tc>
          <w:tcPr>
            <w:tcW w:w="28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E41854B" w14:textId="77777777" w:rsidR="00177D13" w:rsidRDefault="00177D13" w:rsidP="00EA168B">
            <w:pPr>
              <w:pStyle w:val="Ttulo2"/>
            </w:pPr>
            <w:r>
              <w:lastRenderedPageBreak/>
              <w:t>Competências linguísticas</w:t>
            </w:r>
          </w:p>
        </w:tc>
        <w:tc>
          <w:tcPr>
            <w:tcW w:w="281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4FD3AA3C" w14:textId="1DAE1947" w:rsidR="00177D13" w:rsidRDefault="007641A8" w:rsidP="00EA168B">
            <w:pPr>
              <w:jc w:val="center"/>
              <w:rPr>
                <w:lang w:val="pt-PT"/>
              </w:rPr>
            </w:pPr>
            <w:r w:rsidRPr="00EA168B">
              <w:rPr>
                <w:lang w:val="pt-PT"/>
              </w:rPr>
              <w:t>Utilizador básico</w:t>
            </w:r>
          </w:p>
        </w:tc>
        <w:tc>
          <w:tcPr>
            <w:tcW w:w="2809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5AFB1FB2" w14:textId="67F0E714" w:rsidR="00177D13" w:rsidRDefault="00EA168B" w:rsidP="00EA168B">
            <w:pPr>
              <w:jc w:val="center"/>
              <w:rPr>
                <w:lang w:val="pt-PT"/>
              </w:rPr>
            </w:pPr>
            <w:r w:rsidRPr="00EA168B">
              <w:rPr>
                <w:lang w:val="pt-PT"/>
              </w:rPr>
              <w:t>Utilizador independente</w:t>
            </w:r>
          </w:p>
        </w:tc>
        <w:tc>
          <w:tcPr>
            <w:tcW w:w="2813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1E733AE3" w14:textId="08035372" w:rsidR="00177D13" w:rsidRPr="00C65ED4" w:rsidRDefault="00EA168B" w:rsidP="00EA168B">
            <w:pPr>
              <w:jc w:val="center"/>
              <w:rPr>
                <w:lang w:val="pt-PT"/>
              </w:rPr>
            </w:pPr>
            <w:r w:rsidRPr="00EA168B">
              <w:rPr>
                <w:lang w:val="pt-PT"/>
              </w:rPr>
              <w:t>Utilizador proficiente</w:t>
            </w:r>
          </w:p>
        </w:tc>
      </w:tr>
      <w:tr w:rsidR="00EA168B" w14:paraId="104553D0" w14:textId="77777777" w:rsidTr="00EA168B">
        <w:trPr>
          <w:gridAfter w:val="1"/>
          <w:wAfter w:w="56" w:type="dxa"/>
          <w:trHeight w:val="288"/>
          <w:jc w:val="center"/>
        </w:trPr>
        <w:tc>
          <w:tcPr>
            <w:tcW w:w="28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E6218B" w14:textId="77777777" w:rsidR="00EA168B" w:rsidRDefault="00EA168B" w:rsidP="00C65ED4">
            <w:pPr>
              <w:rPr>
                <w:lang w:val="pt-PT"/>
              </w:rPr>
            </w:pPr>
          </w:p>
          <w:p w14:paraId="3C1DED6C" w14:textId="632A114A" w:rsidR="00EA168B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>Inglês</w:t>
            </w:r>
          </w:p>
          <w:p w14:paraId="71E56F39" w14:textId="4632C7C3" w:rsidR="00EA168B" w:rsidRDefault="00EA168B" w:rsidP="00C65ED4">
            <w:pPr>
              <w:rPr>
                <w:lang w:val="pt-PT"/>
              </w:rPr>
            </w:pPr>
          </w:p>
        </w:tc>
        <w:tc>
          <w:tcPr>
            <w:tcW w:w="140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AB8346" w14:textId="2483F2EF" w:rsidR="00EA168B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A1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5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E8DA8B" w14:textId="43E44B86" w:rsidR="00EA168B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A2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4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BF7CDB" w14:textId="233BEE28" w:rsidR="00EA168B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B1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5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14AB49" w14:textId="5999216E" w:rsidR="00EA168B" w:rsidRDefault="00EA168B" w:rsidP="00EA168B">
            <w:pPr>
              <w:ind w:left="708" w:hanging="708"/>
              <w:rPr>
                <w:lang w:val="pt-PT"/>
              </w:rPr>
            </w:pPr>
            <w:r>
              <w:rPr>
                <w:lang w:val="pt-PT"/>
              </w:rPr>
              <w:t xml:space="preserve">B2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6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6616B4" w14:textId="0627CB83" w:rsidR="00EA168B" w:rsidRPr="00C65ED4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C1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FBF07A" w14:textId="52539C90" w:rsidR="00EA168B" w:rsidRPr="00C65ED4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C2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</w:tr>
      <w:tr w:rsidR="000167F8" w14:paraId="70EC2B51" w14:textId="77777777" w:rsidTr="00177D13">
        <w:trPr>
          <w:gridAfter w:val="1"/>
          <w:wAfter w:w="56" w:type="dxa"/>
          <w:trHeight w:val="288"/>
          <w:jc w:val="center"/>
        </w:trPr>
        <w:tc>
          <w:tcPr>
            <w:tcW w:w="11240" w:type="dxa"/>
            <w:gridSpan w:val="4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B50" w14:textId="52B88D53" w:rsidR="000167F8" w:rsidRDefault="000167F8" w:rsidP="00CF1C7C">
            <w:pPr>
              <w:pStyle w:val="Ttulo2"/>
            </w:pPr>
            <w:r>
              <w:t>Conta</w:t>
            </w:r>
            <w:r w:rsidR="00EA168B">
              <w:t>c</w:t>
            </w:r>
            <w:r>
              <w:t>to de Emergência</w:t>
            </w:r>
          </w:p>
        </w:tc>
      </w:tr>
      <w:tr w:rsidR="004E5651" w:rsidRPr="002E259A" w14:paraId="70EC2B58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7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52" w14:textId="0A667746" w:rsidR="004E5651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Nome:</w:t>
            </w:r>
          </w:p>
        </w:tc>
        <w:tc>
          <w:tcPr>
            <w:tcW w:w="7305" w:type="dxa"/>
            <w:gridSpan w:val="2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5" w14:textId="711F8C11" w:rsidR="004E5651" w:rsidRDefault="004E5651" w:rsidP="003F2FF9">
            <w:pPr>
              <w:rPr>
                <w:lang w:val="pt-PT"/>
              </w:rPr>
            </w:pPr>
          </w:p>
        </w:tc>
        <w:tc>
          <w:tcPr>
            <w:tcW w:w="125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6" w14:textId="77777777" w:rsidR="004E5651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Parentesco:</w:t>
            </w:r>
          </w:p>
        </w:tc>
        <w:tc>
          <w:tcPr>
            <w:tcW w:w="1926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7" w14:textId="77777777" w:rsidR="004E5651" w:rsidRDefault="004E5651" w:rsidP="002E259A">
            <w:pPr>
              <w:rPr>
                <w:lang w:val="pt-PT"/>
              </w:rPr>
            </w:pPr>
          </w:p>
        </w:tc>
      </w:tr>
      <w:tr w:rsidR="000167F8" w14:paraId="70EC2B5D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90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59" w14:textId="68A5314A" w:rsidR="000167F8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Morada</w:t>
            </w:r>
            <w:r w:rsidR="000167F8">
              <w:rPr>
                <w:lang w:val="pt-PT"/>
              </w:rPr>
              <w:t>:</w:t>
            </w:r>
          </w:p>
        </w:tc>
        <w:tc>
          <w:tcPr>
            <w:tcW w:w="7152" w:type="dxa"/>
            <w:gridSpan w:val="2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A" w14:textId="77777777" w:rsidR="000167F8" w:rsidRDefault="000167F8" w:rsidP="003F2FF9">
            <w:pPr>
              <w:rPr>
                <w:lang w:val="pt-PT"/>
              </w:rPr>
            </w:pPr>
          </w:p>
        </w:tc>
        <w:tc>
          <w:tcPr>
            <w:tcW w:w="125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5B" w14:textId="77777777" w:rsidR="000167F8" w:rsidRDefault="000167F8" w:rsidP="003F2FF9">
            <w:pPr>
              <w:rPr>
                <w:lang w:val="pt-PT"/>
              </w:rPr>
            </w:pPr>
            <w:r>
              <w:rPr>
                <w:lang w:val="pt-PT"/>
              </w:rPr>
              <w:t>Andar/Lote/N.º</w:t>
            </w:r>
          </w:p>
        </w:tc>
        <w:tc>
          <w:tcPr>
            <w:tcW w:w="1926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C" w14:textId="77777777" w:rsidR="000167F8" w:rsidRDefault="000167F8" w:rsidP="003F2FF9">
            <w:pPr>
              <w:rPr>
                <w:lang w:val="pt-PT"/>
              </w:rPr>
            </w:pPr>
          </w:p>
        </w:tc>
      </w:tr>
      <w:tr w:rsidR="000167F8" w14:paraId="70EC2B64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05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5E" w14:textId="77777777" w:rsidR="000167F8" w:rsidRDefault="000167F8" w:rsidP="003F2FF9">
            <w:pPr>
              <w:rPr>
                <w:lang w:val="pt-PT"/>
              </w:rPr>
            </w:pPr>
            <w:r>
              <w:rPr>
                <w:lang w:val="pt-PT"/>
              </w:rPr>
              <w:t>Localidade:</w:t>
            </w:r>
          </w:p>
        </w:tc>
        <w:tc>
          <w:tcPr>
            <w:tcW w:w="3617" w:type="dxa"/>
            <w:gridSpan w:val="1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F" w14:textId="77777777" w:rsidR="000167F8" w:rsidRDefault="000167F8" w:rsidP="003F2FF9">
            <w:pPr>
              <w:rPr>
                <w:lang w:val="pt-PT"/>
              </w:rPr>
            </w:pPr>
          </w:p>
        </w:tc>
        <w:tc>
          <w:tcPr>
            <w:tcW w:w="177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0" w14:textId="77777777" w:rsidR="000167F8" w:rsidRDefault="000167F8" w:rsidP="003F2FF9">
            <w:pPr>
              <w:rPr>
                <w:lang w:val="pt-PT"/>
              </w:rPr>
            </w:pPr>
            <w:r>
              <w:rPr>
                <w:lang w:val="pt-PT"/>
              </w:rPr>
              <w:t>Cidade:</w:t>
            </w:r>
          </w:p>
        </w:tc>
        <w:tc>
          <w:tcPr>
            <w:tcW w:w="162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1" w14:textId="77777777" w:rsidR="000167F8" w:rsidRDefault="000167F8" w:rsidP="003F2FF9">
            <w:pPr>
              <w:rPr>
                <w:lang w:val="pt-PT"/>
              </w:rPr>
            </w:pPr>
          </w:p>
        </w:tc>
        <w:tc>
          <w:tcPr>
            <w:tcW w:w="125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2" w14:textId="77777777" w:rsidR="000167F8" w:rsidRDefault="000167F8" w:rsidP="003F2FF9">
            <w:pPr>
              <w:rPr>
                <w:lang w:val="pt-PT"/>
              </w:rPr>
            </w:pPr>
            <w:r>
              <w:rPr>
                <w:lang w:val="pt-PT"/>
              </w:rPr>
              <w:t>Código Postal:</w:t>
            </w:r>
          </w:p>
        </w:tc>
        <w:tc>
          <w:tcPr>
            <w:tcW w:w="1926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3" w14:textId="77777777" w:rsidR="000167F8" w:rsidRDefault="000167F8" w:rsidP="003F2FF9">
            <w:pPr>
              <w:rPr>
                <w:lang w:val="pt-PT"/>
              </w:rPr>
            </w:pPr>
          </w:p>
        </w:tc>
      </w:tr>
      <w:tr w:rsidR="004E5651" w14:paraId="70EC2B69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231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5" w14:textId="77777777" w:rsidR="004E5651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Telefone (casa):</w:t>
            </w:r>
          </w:p>
        </w:tc>
        <w:tc>
          <w:tcPr>
            <w:tcW w:w="3439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6" w14:textId="77777777" w:rsidR="004E5651" w:rsidRDefault="004E5651" w:rsidP="003F2FF9">
            <w:pPr>
              <w:rPr>
                <w:lang w:val="pt-PT"/>
              </w:rPr>
            </w:pPr>
          </w:p>
        </w:tc>
        <w:tc>
          <w:tcPr>
            <w:tcW w:w="6570" w:type="dxa"/>
            <w:gridSpan w:val="2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8" w14:textId="02C8B370" w:rsidR="004E5651" w:rsidRDefault="004E5651" w:rsidP="004E5651">
            <w:pPr>
              <w:rPr>
                <w:lang w:val="pt-PT"/>
              </w:rPr>
            </w:pPr>
            <w:r>
              <w:rPr>
                <w:lang w:val="pt-PT"/>
              </w:rPr>
              <w:t xml:space="preserve">Email: </w:t>
            </w:r>
          </w:p>
        </w:tc>
      </w:tr>
      <w:tr w:rsidR="000167F8" w14:paraId="70EC2B70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442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A" w14:textId="0ACB7542" w:rsidR="000167F8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Telemóvel:</w:t>
            </w:r>
          </w:p>
        </w:tc>
        <w:tc>
          <w:tcPr>
            <w:tcW w:w="1769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B" w14:textId="77777777" w:rsidR="000167F8" w:rsidRDefault="000A4C3C" w:rsidP="003F2FF9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6" w:name="Texto57"/>
            <w:r w:rsidR="000167F8"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  <w:bookmarkEnd w:id="6"/>
          </w:p>
        </w:tc>
        <w:tc>
          <w:tcPr>
            <w:tcW w:w="15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C" w14:textId="4579F1F1" w:rsidR="000167F8" w:rsidRDefault="004E5651" w:rsidP="003F2FF9">
            <w:pPr>
              <w:rPr>
                <w:lang w:val="pt-PT"/>
              </w:rPr>
            </w:pPr>
            <w:r w:rsidRPr="00EA5FFC">
              <w:rPr>
                <w:lang w:val="pt-PT"/>
              </w:rPr>
              <w:t>Telefon</w:t>
            </w:r>
            <w:r>
              <w:rPr>
                <w:lang w:val="pt-PT"/>
              </w:rPr>
              <w:t>e(trabalho</w:t>
            </w:r>
            <w:r w:rsidRPr="00EA5FFC">
              <w:rPr>
                <w:lang w:val="pt-PT"/>
              </w:rPr>
              <w:t>)</w:t>
            </w:r>
            <w:r>
              <w:rPr>
                <w:lang w:val="pt-PT"/>
              </w:rPr>
              <w:t>:</w:t>
            </w:r>
          </w:p>
        </w:tc>
        <w:tc>
          <w:tcPr>
            <w:tcW w:w="3278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D" w14:textId="001DD67C" w:rsidR="000167F8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 xml:space="preserve">           </w:t>
            </w:r>
            <w:r w:rsidR="000A4C3C">
              <w:rPr>
                <w:lang w:val="pt-PT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7" w:name="Texto58"/>
            <w:r w:rsidR="000167F8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  <w:bookmarkEnd w:id="7"/>
          </w:p>
        </w:tc>
        <w:tc>
          <w:tcPr>
            <w:tcW w:w="1534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E" w14:textId="3FEF3CC8" w:rsidR="000167F8" w:rsidRDefault="000167F8" w:rsidP="003F2FF9">
            <w:pPr>
              <w:rPr>
                <w:lang w:val="pt-PT"/>
              </w:rPr>
            </w:pPr>
          </w:p>
        </w:tc>
        <w:tc>
          <w:tcPr>
            <w:tcW w:w="167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F" w14:textId="77777777" w:rsidR="000167F8" w:rsidRDefault="000167F8" w:rsidP="003F2FF9">
            <w:pPr>
              <w:rPr>
                <w:lang w:val="pt-PT"/>
              </w:rPr>
            </w:pPr>
          </w:p>
        </w:tc>
      </w:tr>
      <w:tr w:rsidR="000167F8" w:rsidRPr="0047206A" w14:paraId="70EC2B72" w14:textId="77777777" w:rsidTr="0040481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2"/>
          <w:wAfter w:w="103" w:type="dxa"/>
          <w:trHeight w:val="288"/>
          <w:jc w:val="center"/>
        </w:trPr>
        <w:tc>
          <w:tcPr>
            <w:tcW w:w="11193" w:type="dxa"/>
            <w:gridSpan w:val="3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B71" w14:textId="532B2FC7" w:rsidR="000167F8" w:rsidRDefault="008F3BCA" w:rsidP="00CF1C7C">
            <w:pPr>
              <w:pStyle w:val="Ttulo2"/>
            </w:pPr>
            <w:r>
              <w:t>E</w:t>
            </w:r>
            <w:r w:rsidR="000167F8">
              <w:t>xclusão de responsabilidade e Assinatura</w:t>
            </w:r>
          </w:p>
        </w:tc>
      </w:tr>
      <w:tr w:rsidR="000167F8" w:rsidRPr="0047206A" w14:paraId="70EC2B75" w14:textId="77777777" w:rsidTr="0040481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2"/>
          <w:wAfter w:w="103" w:type="dxa"/>
          <w:trHeight w:val="941"/>
          <w:jc w:val="center"/>
        </w:trPr>
        <w:tc>
          <w:tcPr>
            <w:tcW w:w="11193" w:type="dxa"/>
            <w:gridSpan w:val="39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73" w14:textId="77777777" w:rsidR="000167F8" w:rsidRDefault="000167F8" w:rsidP="00155ACE">
            <w:pPr>
              <w:pStyle w:val="Exclusoderesponsabilidade"/>
            </w:pPr>
            <w:r>
              <w:t xml:space="preserve">Declaro que as respostas por mim dadas são verdadeiras e completas. </w:t>
            </w:r>
          </w:p>
          <w:p w14:paraId="70EC2B74" w14:textId="77777777" w:rsidR="000167F8" w:rsidRDefault="000167F8" w:rsidP="001A3C73">
            <w:pPr>
              <w:pStyle w:val="Exclusoderesponsabilidade"/>
            </w:pPr>
            <w:r>
              <w:t>Se esta candidatura der lugar à participação na Ação de Mobilidade, tenho conhecimento que informações falsas ou enganadoras na minha candidatura ou entrevista poderão resultar na minha exclusão e na devolução da bolsa integral paga até ao momento.</w:t>
            </w:r>
          </w:p>
        </w:tc>
      </w:tr>
      <w:tr w:rsidR="006E01D7" w:rsidRPr="0047206A" w14:paraId="70EC2B77" w14:textId="77777777" w:rsidTr="0040481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2"/>
          <w:wAfter w:w="103" w:type="dxa"/>
          <w:trHeight w:val="686"/>
          <w:jc w:val="center"/>
        </w:trPr>
        <w:tc>
          <w:tcPr>
            <w:tcW w:w="11193" w:type="dxa"/>
            <w:gridSpan w:val="39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76" w14:textId="77777777" w:rsidR="006E01D7" w:rsidRDefault="006E01D7" w:rsidP="00155ACE">
            <w:pPr>
              <w:pStyle w:val="Exclusoderesponsabilidade"/>
            </w:pPr>
            <w:proofErr w:type="gramStart"/>
            <w:r w:rsidRPr="00980765">
              <w:rPr>
                <w:rFonts w:ascii="Arial" w:hAnsi="Arial" w:cs="Arial"/>
                <w:b/>
                <w:szCs w:val="18"/>
              </w:rPr>
              <w:t>Autorizo/Não Autorizo</w:t>
            </w:r>
            <w:proofErr w:type="gramEnd"/>
            <w:r>
              <w:rPr>
                <w:rFonts w:ascii="Arial" w:hAnsi="Arial" w:cs="Arial"/>
                <w:b/>
                <w:szCs w:val="18"/>
              </w:rPr>
              <w:t xml:space="preserve"> </w:t>
            </w:r>
            <w:r w:rsidRPr="00980765">
              <w:rPr>
                <w:rFonts w:ascii="Arial" w:hAnsi="Arial" w:cs="Arial"/>
                <w:sz w:val="14"/>
                <w:szCs w:val="14"/>
              </w:rPr>
              <w:t>(</w:t>
            </w:r>
            <w:r w:rsidRPr="00980765">
              <w:rPr>
                <w:rFonts w:ascii="Arial" w:hAnsi="Arial" w:cs="Arial"/>
                <w:i/>
                <w:sz w:val="14"/>
                <w:szCs w:val="14"/>
                <w:u w:val="single"/>
              </w:rPr>
              <w:t>riscar o que não interessa</w:t>
            </w:r>
            <w:r w:rsidRPr="00980765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Cs w:val="18"/>
              </w:rPr>
              <w:t xml:space="preserve"> que o Centro Técnico da EPRALIMA possua uma cópia do meu Documento de Identificação (</w:t>
            </w:r>
            <w:r w:rsidRPr="00980765">
              <w:rPr>
                <w:rFonts w:ascii="Arial" w:hAnsi="Arial" w:cs="Arial"/>
                <w:i/>
                <w:sz w:val="14"/>
                <w:szCs w:val="14"/>
              </w:rPr>
              <w:t>Cartão de Cidadão</w:t>
            </w:r>
            <w:r>
              <w:rPr>
                <w:rFonts w:ascii="Arial" w:hAnsi="Arial" w:cs="Arial"/>
                <w:i/>
                <w:sz w:val="14"/>
                <w:szCs w:val="14"/>
              </w:rPr>
              <w:t>/</w:t>
            </w:r>
            <w:r w:rsidRPr="00980765">
              <w:rPr>
                <w:rFonts w:ascii="Arial" w:hAnsi="Arial" w:cs="Arial"/>
                <w:i/>
                <w:sz w:val="14"/>
                <w:szCs w:val="14"/>
              </w:rPr>
              <w:t xml:space="preserve"> Autorização de Residência</w:t>
            </w:r>
            <w:r>
              <w:rPr>
                <w:rFonts w:ascii="Arial" w:hAnsi="Arial" w:cs="Arial"/>
                <w:i/>
                <w:sz w:val="14"/>
                <w:szCs w:val="14"/>
              </w:rPr>
              <w:t>/</w:t>
            </w:r>
            <w:r w:rsidRPr="00980765">
              <w:rPr>
                <w:rFonts w:ascii="Arial" w:hAnsi="Arial" w:cs="Arial"/>
                <w:i/>
                <w:sz w:val="14"/>
                <w:szCs w:val="14"/>
              </w:rPr>
              <w:t xml:space="preserve"> Passaporte</w:t>
            </w:r>
            <w:r>
              <w:rPr>
                <w:rFonts w:ascii="Arial" w:hAnsi="Arial" w:cs="Arial"/>
                <w:szCs w:val="18"/>
              </w:rPr>
              <w:t>), para efeitos do processo administrativo das mobilidades.</w:t>
            </w:r>
          </w:p>
        </w:tc>
      </w:tr>
      <w:tr w:rsidR="000167F8" w14:paraId="70EC2B7C" w14:textId="77777777" w:rsidTr="00EA168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2"/>
          <w:wAfter w:w="103" w:type="dxa"/>
          <w:trHeight w:val="403"/>
          <w:jc w:val="center"/>
        </w:trPr>
        <w:tc>
          <w:tcPr>
            <w:tcW w:w="1169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70EC2B78" w14:textId="77777777" w:rsidR="000167F8" w:rsidRDefault="000167F8" w:rsidP="00155ACE">
            <w:proofErr w:type="spellStart"/>
            <w:r>
              <w:t>Assinatura</w:t>
            </w:r>
            <w:proofErr w:type="spellEnd"/>
            <w:r>
              <w:t>:</w:t>
            </w:r>
          </w:p>
        </w:tc>
        <w:tc>
          <w:tcPr>
            <w:tcW w:w="6375" w:type="dxa"/>
            <w:gridSpan w:val="20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B79" w14:textId="77777777" w:rsidR="000167F8" w:rsidRDefault="000167F8" w:rsidP="00155ACE"/>
        </w:tc>
        <w:tc>
          <w:tcPr>
            <w:tcW w:w="5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B7A" w14:textId="77777777" w:rsidR="000167F8" w:rsidRDefault="000167F8" w:rsidP="00155ACE">
            <w:r>
              <w:t>Data</w:t>
            </w:r>
          </w:p>
        </w:tc>
        <w:tc>
          <w:tcPr>
            <w:tcW w:w="3145" w:type="dxa"/>
            <w:gridSpan w:val="11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7B" w14:textId="77777777" w:rsidR="000167F8" w:rsidRDefault="000167F8" w:rsidP="00155ACE"/>
        </w:tc>
      </w:tr>
    </w:tbl>
    <w:p w14:paraId="70EC2B7E" w14:textId="77777777" w:rsidR="00687412" w:rsidRDefault="00687412"/>
    <w:tbl>
      <w:tblPr>
        <w:tblW w:w="11496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816"/>
        <w:gridCol w:w="5049"/>
        <w:gridCol w:w="666"/>
        <w:gridCol w:w="2506"/>
        <w:gridCol w:w="425"/>
        <w:gridCol w:w="34"/>
      </w:tblGrid>
      <w:tr w:rsidR="00046A61" w:rsidRPr="0047206A" w14:paraId="70EC2B80" w14:textId="77777777" w:rsidTr="008F3BCA">
        <w:trPr>
          <w:trHeight w:val="288"/>
          <w:jc w:val="center"/>
        </w:trPr>
        <w:tc>
          <w:tcPr>
            <w:tcW w:w="11496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B7F" w14:textId="77777777" w:rsidR="00046A61" w:rsidRPr="00046A61" w:rsidRDefault="00046A61" w:rsidP="002772CD">
            <w:pPr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Declara</w:t>
            </w:r>
            <w:r w:rsidR="002772CD">
              <w:rPr>
                <w:b/>
                <w:bCs/>
                <w:lang w:val="pt-PT"/>
              </w:rPr>
              <w:t>ção de receção (a preencher pelo Serviço</w:t>
            </w:r>
            <w:r>
              <w:rPr>
                <w:b/>
                <w:bCs/>
                <w:lang w:val="pt-PT"/>
              </w:rPr>
              <w:t>)</w:t>
            </w:r>
          </w:p>
        </w:tc>
      </w:tr>
      <w:tr w:rsidR="00046A61" w:rsidRPr="0047206A" w14:paraId="70EC2B82" w14:textId="77777777" w:rsidTr="008F3BCA">
        <w:trPr>
          <w:trHeight w:val="607"/>
          <w:jc w:val="center"/>
        </w:trPr>
        <w:tc>
          <w:tcPr>
            <w:tcW w:w="11496" w:type="dxa"/>
            <w:gridSpan w:val="6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81" w14:textId="77777777" w:rsidR="00046A61" w:rsidRPr="00046A61" w:rsidRDefault="00046A61" w:rsidP="00046A61">
            <w:pPr>
              <w:rPr>
                <w:lang w:val="pt-PT" w:bidi="pt-PT"/>
              </w:rPr>
            </w:pPr>
            <w:r>
              <w:rPr>
                <w:b/>
                <w:lang w:val="pt-PT" w:bidi="pt-PT"/>
              </w:rPr>
              <w:t>R</w:t>
            </w:r>
            <w:r w:rsidRPr="00046A61">
              <w:rPr>
                <w:b/>
                <w:lang w:val="pt-PT" w:bidi="pt-PT"/>
              </w:rPr>
              <w:t>ecebi a presente candidatura e verifiquei que foram anexados os seguintes documentos:</w:t>
            </w:r>
          </w:p>
        </w:tc>
      </w:tr>
      <w:tr w:rsidR="00046A61" w:rsidRPr="0047206A" w14:paraId="70EC2B85" w14:textId="77777777" w:rsidTr="008F3BCA">
        <w:trPr>
          <w:trHeight w:val="403"/>
          <w:jc w:val="center"/>
        </w:trPr>
        <w:tc>
          <w:tcPr>
            <w:tcW w:w="1103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14:paraId="70EC2B83" w14:textId="7243977E" w:rsidR="00046A61" w:rsidRPr="002772CD" w:rsidRDefault="006B71BD" w:rsidP="00046A61">
            <w:pPr>
              <w:rPr>
                <w:lang w:val="pt-PT"/>
              </w:rPr>
            </w:pPr>
            <w:r w:rsidRPr="002772CD">
              <w:rPr>
                <w:lang w:val="pt-PT"/>
              </w:rPr>
              <w:t>Cópia do Cartão de Cidadão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2B84" w14:textId="77777777" w:rsidR="00046A61" w:rsidRPr="00A03F13" w:rsidRDefault="00046A61" w:rsidP="00046A61">
            <w:pPr>
              <w:rPr>
                <w:color w:val="943634" w:themeColor="accent2" w:themeShade="BF"/>
                <w:lang w:val="pt-PT"/>
              </w:rPr>
            </w:pPr>
          </w:p>
        </w:tc>
      </w:tr>
      <w:tr w:rsidR="00EE03CB" w:rsidRPr="0047206A" w14:paraId="20864F23" w14:textId="77777777" w:rsidTr="008F3BCA">
        <w:trPr>
          <w:trHeight w:val="403"/>
          <w:jc w:val="center"/>
        </w:trPr>
        <w:tc>
          <w:tcPr>
            <w:tcW w:w="1103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14:paraId="7885A448" w14:textId="2F858FB1" w:rsidR="00EE03CB" w:rsidRPr="006819E7" w:rsidRDefault="006819E7" w:rsidP="00046A61">
            <w:pPr>
              <w:rPr>
                <w:lang w:val="pt-PT"/>
              </w:rPr>
            </w:pPr>
            <w:r>
              <w:rPr>
                <w:lang w:val="pt-PT"/>
              </w:rPr>
              <w:t xml:space="preserve">Documento </w:t>
            </w:r>
            <w:r w:rsidRPr="006819E7">
              <w:rPr>
                <w:lang w:val="pt-PT"/>
              </w:rPr>
              <w:t>relativo à formação pretendida (entidade formadora, tema de formação, estrutura dos conteúdos, país, número de dias e, se possível, custos de propinas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5644" w14:textId="77777777" w:rsidR="00EE03CB" w:rsidRPr="00A03F13" w:rsidRDefault="00EE03CB" w:rsidP="00046A61">
            <w:pPr>
              <w:rPr>
                <w:color w:val="943634" w:themeColor="accent2" w:themeShade="BF"/>
                <w:lang w:val="pt-PT"/>
              </w:rPr>
            </w:pPr>
          </w:p>
        </w:tc>
      </w:tr>
      <w:tr w:rsidR="006B71BD" w14:paraId="70EC2B90" w14:textId="77777777" w:rsidTr="008F3BCA">
        <w:trPr>
          <w:gridAfter w:val="1"/>
          <w:wAfter w:w="34" w:type="dxa"/>
          <w:trHeight w:val="403"/>
          <w:jc w:val="center"/>
        </w:trPr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70EC2B8C" w14:textId="77777777" w:rsidR="006B71BD" w:rsidRPr="002772CD" w:rsidRDefault="006B71BD" w:rsidP="003F2FF9">
            <w:proofErr w:type="spellStart"/>
            <w:r w:rsidRPr="002772CD">
              <w:t>Assinatura</w:t>
            </w:r>
            <w:proofErr w:type="spellEnd"/>
            <w:r w:rsidRPr="002772CD">
              <w:t xml:space="preserve"> do Técnico</w:t>
            </w:r>
            <w:r w:rsidR="002772CD" w:rsidRPr="002772CD">
              <w:t>/a</w:t>
            </w:r>
          </w:p>
        </w:tc>
        <w:tc>
          <w:tcPr>
            <w:tcW w:w="5049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B8D" w14:textId="77777777" w:rsidR="006B71BD" w:rsidRPr="002772CD" w:rsidRDefault="006B71BD" w:rsidP="003F2FF9"/>
        </w:tc>
        <w:tc>
          <w:tcPr>
            <w:tcW w:w="666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B8E" w14:textId="77777777" w:rsidR="006B71BD" w:rsidRDefault="006B71BD" w:rsidP="003F2FF9">
            <w:r>
              <w:t>Data:</w:t>
            </w:r>
          </w:p>
        </w:tc>
        <w:tc>
          <w:tcPr>
            <w:tcW w:w="2931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8F" w14:textId="77777777" w:rsidR="006B71BD" w:rsidRDefault="006B71BD" w:rsidP="003F2FF9"/>
        </w:tc>
      </w:tr>
    </w:tbl>
    <w:p w14:paraId="70EC2B93" w14:textId="77777777" w:rsidR="006B71BD" w:rsidRPr="006B71BD" w:rsidRDefault="006B71BD" w:rsidP="005E6B0B">
      <w:pPr>
        <w:rPr>
          <w:lang w:val="pt-PT"/>
        </w:rPr>
      </w:pPr>
    </w:p>
    <w:sectPr w:rsidR="006B71BD" w:rsidRPr="006B71BD" w:rsidSect="008F3BCA">
      <w:headerReference w:type="default" r:id="rId6"/>
      <w:footerReference w:type="default" r:id="rId7"/>
      <w:pgSz w:w="12240" w:h="15840" w:code="1"/>
      <w:pgMar w:top="1660" w:right="1800" w:bottom="993" w:left="1800" w:header="360" w:footer="1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8332C" w14:textId="77777777" w:rsidR="008F35C2" w:rsidRDefault="008F35C2" w:rsidP="00FA6473">
      <w:r>
        <w:separator/>
      </w:r>
    </w:p>
  </w:endnote>
  <w:endnote w:type="continuationSeparator" w:id="0">
    <w:p w14:paraId="40177613" w14:textId="77777777" w:rsidR="008F35C2" w:rsidRDefault="008F35C2" w:rsidP="00FA6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C Square Sans Pro">
    <w:altName w:val="EC Square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C2B99" w14:textId="28D7FD2F" w:rsidR="00466CF3" w:rsidRDefault="00D94AE5">
    <w:pPr>
      <w:pStyle w:val="Rodap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118AC33" wp14:editId="02141E4C">
          <wp:simplePos x="0" y="0"/>
          <wp:positionH relativeFrom="column">
            <wp:posOffset>4857750</wp:posOffset>
          </wp:positionH>
          <wp:positionV relativeFrom="paragraph">
            <wp:posOffset>-207010</wp:posOffset>
          </wp:positionV>
          <wp:extent cx="1714500" cy="349122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transferi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349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0E369" w14:textId="77777777" w:rsidR="008F35C2" w:rsidRDefault="008F35C2" w:rsidP="00FA6473">
      <w:r>
        <w:separator/>
      </w:r>
    </w:p>
  </w:footnote>
  <w:footnote w:type="continuationSeparator" w:id="0">
    <w:p w14:paraId="12D4A163" w14:textId="77777777" w:rsidR="008F35C2" w:rsidRDefault="008F35C2" w:rsidP="00FA6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C2B98" w14:textId="68D498E4" w:rsidR="00466CF3" w:rsidRDefault="00DB32A3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80C46" wp14:editId="5066A830">
          <wp:simplePos x="0" y="0"/>
          <wp:positionH relativeFrom="column">
            <wp:posOffset>-701040</wp:posOffset>
          </wp:positionH>
          <wp:positionV relativeFrom="paragraph">
            <wp:posOffset>-68580</wp:posOffset>
          </wp:positionV>
          <wp:extent cx="1470660" cy="875030"/>
          <wp:effectExtent l="0" t="0" r="0" b="1270"/>
          <wp:wrapThrough wrapText="bothSides">
            <wp:wrapPolygon edited="0">
              <wp:start x="0" y="0"/>
              <wp:lineTo x="0" y="21161"/>
              <wp:lineTo x="21264" y="21161"/>
              <wp:lineTo x="21264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87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B0B">
      <w:rPr>
        <w:noProof/>
        <w:lang w:val="pt-PT" w:eastAsia="pt-PT"/>
      </w:rPr>
      <w:drawing>
        <wp:anchor distT="0" distB="0" distL="114300" distR="114300" simplePos="0" relativeHeight="251657216" behindDoc="0" locked="0" layoutInCell="1" allowOverlap="1" wp14:anchorId="70EC2B9C" wp14:editId="2A017DCB">
          <wp:simplePos x="0" y="0"/>
          <wp:positionH relativeFrom="column">
            <wp:posOffset>941070</wp:posOffset>
          </wp:positionH>
          <wp:positionV relativeFrom="paragraph">
            <wp:posOffset>-106680</wp:posOffset>
          </wp:positionV>
          <wp:extent cx="463550" cy="813435"/>
          <wp:effectExtent l="0" t="0" r="0" b="5715"/>
          <wp:wrapNone/>
          <wp:docPr id="46" name="Imagem 2" descr="in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3550" cy="813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66CF3">
      <w:rPr>
        <w:noProof/>
        <w:lang w:val="pt-PT" w:eastAsia="pt-PT"/>
      </w:rPr>
      <w:drawing>
        <wp:anchor distT="0" distB="0" distL="114300" distR="114300" simplePos="0" relativeHeight="251666432" behindDoc="1" locked="0" layoutInCell="1" allowOverlap="1" wp14:anchorId="70EC2B9A" wp14:editId="28B336BF">
          <wp:simplePos x="0" y="0"/>
          <wp:positionH relativeFrom="column">
            <wp:posOffset>4943475</wp:posOffset>
          </wp:positionH>
          <wp:positionV relativeFrom="paragraph">
            <wp:posOffset>-104775</wp:posOffset>
          </wp:positionV>
          <wp:extent cx="1247775" cy="876300"/>
          <wp:effectExtent l="19050" t="0" r="9525" b="0"/>
          <wp:wrapTight wrapText="bothSides">
            <wp:wrapPolygon edited="0">
              <wp:start x="-330" y="0"/>
              <wp:lineTo x="-330" y="21130"/>
              <wp:lineTo x="21765" y="21130"/>
              <wp:lineTo x="21765" y="0"/>
              <wp:lineTo x="-330" y="0"/>
            </wp:wrapPolygon>
          </wp:wrapTight>
          <wp:docPr id="45" name="Imagem 4" descr="erasmus_logo_acoe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erasmus_logo_acoes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9D2"/>
    <w:rsid w:val="00006F67"/>
    <w:rsid w:val="000167F8"/>
    <w:rsid w:val="00027C2A"/>
    <w:rsid w:val="000443A0"/>
    <w:rsid w:val="00044C33"/>
    <w:rsid w:val="00046A61"/>
    <w:rsid w:val="00054F18"/>
    <w:rsid w:val="00065137"/>
    <w:rsid w:val="00075A86"/>
    <w:rsid w:val="00081010"/>
    <w:rsid w:val="000A4C3C"/>
    <w:rsid w:val="000D0B32"/>
    <w:rsid w:val="00124402"/>
    <w:rsid w:val="001277EB"/>
    <w:rsid w:val="00127AC1"/>
    <w:rsid w:val="00131C6B"/>
    <w:rsid w:val="00155ACE"/>
    <w:rsid w:val="00156CFE"/>
    <w:rsid w:val="00177D13"/>
    <w:rsid w:val="001869D2"/>
    <w:rsid w:val="001A2DF3"/>
    <w:rsid w:val="001A3C73"/>
    <w:rsid w:val="001B0D32"/>
    <w:rsid w:val="001C1D73"/>
    <w:rsid w:val="001E2A2A"/>
    <w:rsid w:val="00214AD1"/>
    <w:rsid w:val="00274E44"/>
    <w:rsid w:val="002772CD"/>
    <w:rsid w:val="002831F3"/>
    <w:rsid w:val="002947F7"/>
    <w:rsid w:val="002B1B83"/>
    <w:rsid w:val="002D0C12"/>
    <w:rsid w:val="002E259A"/>
    <w:rsid w:val="002F1743"/>
    <w:rsid w:val="00313CA8"/>
    <w:rsid w:val="00350A10"/>
    <w:rsid w:val="00354FEB"/>
    <w:rsid w:val="003919FC"/>
    <w:rsid w:val="003A0AB1"/>
    <w:rsid w:val="003F2FF9"/>
    <w:rsid w:val="0040481C"/>
    <w:rsid w:val="0046169E"/>
    <w:rsid w:val="00466CF3"/>
    <w:rsid w:val="0047206A"/>
    <w:rsid w:val="00472D46"/>
    <w:rsid w:val="0049395D"/>
    <w:rsid w:val="004B26A2"/>
    <w:rsid w:val="004D513D"/>
    <w:rsid w:val="004E5651"/>
    <w:rsid w:val="004F544A"/>
    <w:rsid w:val="00556250"/>
    <w:rsid w:val="00561660"/>
    <w:rsid w:val="005674EF"/>
    <w:rsid w:val="005E6B0B"/>
    <w:rsid w:val="00651EE5"/>
    <w:rsid w:val="00655B77"/>
    <w:rsid w:val="006810A6"/>
    <w:rsid w:val="006819E7"/>
    <w:rsid w:val="006866B1"/>
    <w:rsid w:val="00687412"/>
    <w:rsid w:val="00690DBE"/>
    <w:rsid w:val="006B4CC7"/>
    <w:rsid w:val="006B71BD"/>
    <w:rsid w:val="006E01D7"/>
    <w:rsid w:val="006F56C7"/>
    <w:rsid w:val="00714638"/>
    <w:rsid w:val="007323B7"/>
    <w:rsid w:val="00762ECB"/>
    <w:rsid w:val="007641A8"/>
    <w:rsid w:val="007748B0"/>
    <w:rsid w:val="007D0AAF"/>
    <w:rsid w:val="00813A7C"/>
    <w:rsid w:val="00824566"/>
    <w:rsid w:val="008424F4"/>
    <w:rsid w:val="00852525"/>
    <w:rsid w:val="00892CE7"/>
    <w:rsid w:val="008C060B"/>
    <w:rsid w:val="008E5494"/>
    <w:rsid w:val="008F35C2"/>
    <w:rsid w:val="008F3BCA"/>
    <w:rsid w:val="00916B2E"/>
    <w:rsid w:val="0092085F"/>
    <w:rsid w:val="00935946"/>
    <w:rsid w:val="00966CC9"/>
    <w:rsid w:val="009932F2"/>
    <w:rsid w:val="009B1685"/>
    <w:rsid w:val="009B5319"/>
    <w:rsid w:val="00A03F13"/>
    <w:rsid w:val="00A35BB6"/>
    <w:rsid w:val="00A62295"/>
    <w:rsid w:val="00A84074"/>
    <w:rsid w:val="00A849D0"/>
    <w:rsid w:val="00A964A1"/>
    <w:rsid w:val="00AE79AE"/>
    <w:rsid w:val="00AF5E97"/>
    <w:rsid w:val="00B129DF"/>
    <w:rsid w:val="00B2451D"/>
    <w:rsid w:val="00B7056A"/>
    <w:rsid w:val="00B80C26"/>
    <w:rsid w:val="00B819B8"/>
    <w:rsid w:val="00B960FB"/>
    <w:rsid w:val="00BC038A"/>
    <w:rsid w:val="00BC46AE"/>
    <w:rsid w:val="00BE79EB"/>
    <w:rsid w:val="00C117D3"/>
    <w:rsid w:val="00C248EB"/>
    <w:rsid w:val="00C30D3E"/>
    <w:rsid w:val="00C531C1"/>
    <w:rsid w:val="00C54E2A"/>
    <w:rsid w:val="00C65ED4"/>
    <w:rsid w:val="00C86860"/>
    <w:rsid w:val="00CD0761"/>
    <w:rsid w:val="00CE46FA"/>
    <w:rsid w:val="00CF1C7C"/>
    <w:rsid w:val="00CF69B5"/>
    <w:rsid w:val="00D00465"/>
    <w:rsid w:val="00D23D18"/>
    <w:rsid w:val="00D47C54"/>
    <w:rsid w:val="00D94AE5"/>
    <w:rsid w:val="00DB32A3"/>
    <w:rsid w:val="00DB3AAA"/>
    <w:rsid w:val="00DD2EA3"/>
    <w:rsid w:val="00E2057D"/>
    <w:rsid w:val="00E22607"/>
    <w:rsid w:val="00E23412"/>
    <w:rsid w:val="00E50A40"/>
    <w:rsid w:val="00E66AD9"/>
    <w:rsid w:val="00E7414D"/>
    <w:rsid w:val="00E84D52"/>
    <w:rsid w:val="00E868FB"/>
    <w:rsid w:val="00EA168B"/>
    <w:rsid w:val="00EA5FFC"/>
    <w:rsid w:val="00EE03CB"/>
    <w:rsid w:val="00EF2112"/>
    <w:rsid w:val="00F0067F"/>
    <w:rsid w:val="00F36BEC"/>
    <w:rsid w:val="00F72912"/>
    <w:rsid w:val="00FA6473"/>
    <w:rsid w:val="00FE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EC2A8C"/>
  <w15:docId w15:val="{7F8EFCCE-86FC-4CC2-98CC-D68ACA748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FFC"/>
    <w:pPr>
      <w:spacing w:after="0" w:line="240" w:lineRule="auto"/>
    </w:pPr>
    <w:rPr>
      <w:rFonts w:ascii="Tahoma" w:eastAsia="Times New Roman" w:hAnsi="Tahoma" w:cs="Tahoma"/>
      <w:sz w:val="16"/>
      <w:szCs w:val="16"/>
      <w:lang w:val="en-GB" w:eastAsia="zh-CN"/>
    </w:rPr>
  </w:style>
  <w:style w:type="paragraph" w:styleId="Ttulo1">
    <w:name w:val="heading 1"/>
    <w:basedOn w:val="Normal"/>
    <w:next w:val="Normal"/>
    <w:link w:val="Ttulo1Carter"/>
    <w:qFormat/>
    <w:rsid w:val="00B80C26"/>
    <w:pPr>
      <w:keepNext/>
      <w:keepLines/>
      <w:spacing w:before="48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Ttulo2">
    <w:name w:val="heading 2"/>
    <w:aliases w:val="Título 2 Sandra"/>
    <w:basedOn w:val="Normal"/>
    <w:next w:val="Normal"/>
    <w:link w:val="Ttulo2Carter"/>
    <w:autoRedefine/>
    <w:unhideWhenUsed/>
    <w:qFormat/>
    <w:rsid w:val="00CF1C7C"/>
    <w:pPr>
      <w:keepNext/>
      <w:keepLines/>
      <w:spacing w:line="360" w:lineRule="auto"/>
      <w:outlineLvl w:val="1"/>
    </w:pPr>
    <w:rPr>
      <w:rFonts w:ascii="Arial" w:eastAsiaTheme="majorEastAsia" w:hAnsi="Arial" w:cstheme="majorBidi"/>
      <w:b/>
      <w:bCs/>
      <w:color w:val="0D0D0D" w:themeColor="text1" w:themeTint="F2"/>
      <w:sz w:val="18"/>
      <w:szCs w:val="18"/>
      <w:lang w:val="pt-PT"/>
    </w:rPr>
  </w:style>
  <w:style w:type="paragraph" w:styleId="Ttulo3">
    <w:name w:val="heading 3"/>
    <w:basedOn w:val="Normal"/>
    <w:next w:val="Normal"/>
    <w:link w:val="Ttulo3Carter"/>
    <w:qFormat/>
    <w:rsid w:val="00EA5FFC"/>
    <w:pPr>
      <w:spacing w:after="200"/>
      <w:ind w:left="450"/>
      <w:outlineLvl w:val="2"/>
    </w:pPr>
    <w:rPr>
      <w:rFonts w:eastAsia="SimSun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B80C26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="Arial" w:eastAsiaTheme="majorEastAsia" w:hAnsi="Arial" w:cstheme="majorBidi"/>
      <w:color w:val="262626" w:themeColor="text1" w:themeTint="D9"/>
      <w:spacing w:val="5"/>
      <w:kern w:val="28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80C26"/>
    <w:rPr>
      <w:rFonts w:ascii="Arial" w:eastAsiaTheme="majorEastAsia" w:hAnsi="Arial" w:cstheme="majorBidi"/>
      <w:color w:val="262626" w:themeColor="text1" w:themeTint="D9"/>
      <w:spacing w:val="5"/>
      <w:kern w:val="28"/>
      <w:szCs w:val="52"/>
      <w:lang w:val="en-GB"/>
    </w:rPr>
  </w:style>
  <w:style w:type="character" w:customStyle="1" w:styleId="Ttulo2Carter">
    <w:name w:val="Título 2 Caráter"/>
    <w:aliases w:val="Título 2 Sandra Caráter"/>
    <w:basedOn w:val="Tipodeletrapredefinidodopargrafo"/>
    <w:link w:val="Ttulo2"/>
    <w:rsid w:val="00CF1C7C"/>
    <w:rPr>
      <w:rFonts w:ascii="Arial" w:eastAsiaTheme="majorEastAsia" w:hAnsi="Arial" w:cstheme="majorBidi"/>
      <w:b/>
      <w:bCs/>
      <w:color w:val="0D0D0D" w:themeColor="text1" w:themeTint="F2"/>
      <w:sz w:val="18"/>
      <w:szCs w:val="18"/>
      <w:lang w:eastAsia="zh-CN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80C26"/>
    <w:rPr>
      <w:rFonts w:ascii="Arial" w:eastAsiaTheme="majorEastAsia" w:hAnsi="Arial" w:cstheme="majorBidi"/>
      <w:b/>
      <w:bCs/>
      <w:color w:val="000000" w:themeColor="text1"/>
      <w:sz w:val="24"/>
      <w:szCs w:val="28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6B4CC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B4CC7"/>
  </w:style>
  <w:style w:type="paragraph" w:styleId="Rodap">
    <w:name w:val="footer"/>
    <w:basedOn w:val="Normal"/>
    <w:link w:val="RodapCarter"/>
    <w:uiPriority w:val="99"/>
    <w:unhideWhenUsed/>
    <w:rsid w:val="006B4CC7"/>
    <w:pPr>
      <w:tabs>
        <w:tab w:val="center" w:pos="4252"/>
        <w:tab w:val="right" w:pos="8504"/>
      </w:tabs>
    </w:pPr>
    <w:rPr>
      <w:sz w:val="24"/>
      <w:szCs w:val="24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B4CC7"/>
    <w:rPr>
      <w:sz w:val="24"/>
      <w:szCs w:val="24"/>
      <w:lang w:eastAsia="pt-PT"/>
    </w:rPr>
  </w:style>
  <w:style w:type="character" w:customStyle="1" w:styleId="Ttulo3Carter">
    <w:name w:val="Título 3 Caráter"/>
    <w:basedOn w:val="Tipodeletrapredefinidodopargrafo"/>
    <w:link w:val="Ttulo3"/>
    <w:rsid w:val="00EA5FFC"/>
    <w:rPr>
      <w:rFonts w:ascii="Tahoma" w:eastAsia="SimSun" w:hAnsi="Tahoma" w:cs="Tahoma"/>
      <w:sz w:val="20"/>
      <w:szCs w:val="20"/>
      <w:lang w:val="en-GB" w:eastAsia="zh-CN"/>
    </w:rPr>
  </w:style>
  <w:style w:type="paragraph" w:customStyle="1" w:styleId="Itlico">
    <w:name w:val="Itálico"/>
    <w:basedOn w:val="Normal"/>
    <w:rsid w:val="00EA5FFC"/>
    <w:rPr>
      <w:i/>
      <w:lang w:val="pt-PT" w:eastAsia="pt-PT" w:bidi="pt-PT"/>
    </w:rPr>
  </w:style>
  <w:style w:type="paragraph" w:customStyle="1" w:styleId="Exclusoderesponsabilidade">
    <w:name w:val="Exclusão de responsabilidade"/>
    <w:basedOn w:val="Normal"/>
    <w:rsid w:val="00EA5FFC"/>
    <w:pPr>
      <w:spacing w:after="80" w:line="288" w:lineRule="auto"/>
    </w:pPr>
    <w:rPr>
      <w:lang w:val="pt-PT" w:eastAsia="pt-PT" w:bidi="pt-PT"/>
    </w:rPr>
  </w:style>
  <w:style w:type="character" w:customStyle="1" w:styleId="CarCaixadeVerificao">
    <w:name w:val="Car. Caixa de Verificação"/>
    <w:basedOn w:val="Tipodeletrapredefinidodopargrafo"/>
    <w:locked/>
    <w:rsid w:val="00EA5FFC"/>
    <w:rPr>
      <w:rFonts w:ascii="Tahoma" w:hAnsi="Tahoma" w:cs="Tahoma" w:hint="default"/>
      <w:color w:val="999999"/>
      <w:sz w:val="16"/>
      <w:szCs w:val="24"/>
      <w:lang w:val="pt-PT" w:eastAsia="pt-PT" w:bidi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A5FFC"/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A5FFC"/>
    <w:rPr>
      <w:rFonts w:ascii="Tahoma" w:eastAsia="Times New Roman" w:hAnsi="Tahoma" w:cs="Tahoma"/>
      <w:sz w:val="16"/>
      <w:szCs w:val="16"/>
      <w:lang w:val="en-GB" w:eastAsia="zh-CN"/>
    </w:rPr>
  </w:style>
  <w:style w:type="character" w:styleId="TextodoMarcadordePosio">
    <w:name w:val="Placeholder Text"/>
    <w:basedOn w:val="Tipodeletrapredefinidodopargrafo"/>
    <w:uiPriority w:val="99"/>
    <w:semiHidden/>
    <w:rsid w:val="001A3C73"/>
    <w:rPr>
      <w:color w:val="808080"/>
    </w:rPr>
  </w:style>
  <w:style w:type="paragraph" w:customStyle="1" w:styleId="Default">
    <w:name w:val="Default"/>
    <w:rsid w:val="00DB3AAA"/>
    <w:pPr>
      <w:autoSpaceDE w:val="0"/>
      <w:autoSpaceDN w:val="0"/>
      <w:adjustRightInd w:val="0"/>
      <w:spacing w:after="0" w:line="240" w:lineRule="auto"/>
    </w:pPr>
    <w:rPr>
      <w:rFonts w:ascii="EC Square Sans Pro" w:eastAsia="Calibri" w:hAnsi="EC Square Sans Pro" w:cs="EC Square Sans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\Documents\My%20Dropbox\Tem&#225;tica%20Positiva\TEMPOS%20-%20Tem&#225;tica%20Positiva\folha%20base%20TP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folha base TP</Template>
  <TotalTime>3</TotalTime>
  <Pages>2</Pages>
  <Words>520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Daniel Fernando Roberto Dias</cp:lastModifiedBy>
  <cp:revision>3</cp:revision>
  <dcterms:created xsi:type="dcterms:W3CDTF">2024-10-16T15:40:00Z</dcterms:created>
  <dcterms:modified xsi:type="dcterms:W3CDTF">2024-10-21T08:03:00Z</dcterms:modified>
</cp:coreProperties>
</file>